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A22E9E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A22E9E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A22E9E">
        <w:rPr>
          <w:rFonts w:ascii="Times New Roman" w:eastAsia="Times New Roman" w:hAnsi="Times New Roman" w:cs="Times New Roman"/>
          <w:b/>
          <w:smallCaps/>
        </w:rPr>
        <w:t>E</w:t>
      </w:r>
      <w:r w:rsidRPr="00A22E9E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4-02-13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06A39C83" w:rsidR="00120749" w:rsidRPr="00A22E9E" w:rsidRDefault="00C46350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 xml:space="preserve">Tuesday, </w:t>
          </w:r>
          <w:r w:rsidR="00732693">
            <w:rPr>
              <w:rFonts w:ascii="Times New Roman" w:eastAsia="Times New Roman" w:hAnsi="Times New Roman" w:cs="Times New Roman"/>
              <w:b/>
              <w:smallCaps/>
            </w:rPr>
            <w:t>February 13</w:t>
          </w:r>
          <w:r>
            <w:rPr>
              <w:rFonts w:ascii="Times New Roman" w:eastAsia="Times New Roman" w:hAnsi="Times New Roman" w:cs="Times New Roman"/>
              <w:b/>
              <w:smallCaps/>
            </w:rPr>
            <w:t>, 2024</w:t>
          </w:r>
        </w:p>
      </w:sdtContent>
    </w:sdt>
    <w:p w14:paraId="15CF3609" w14:textId="5DD312A0" w:rsidR="00D43E8C" w:rsidRPr="00A22E9E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0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732693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732693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169F3FC6" w:rsidR="00D43E8C" w:rsidRPr="00A22E9E" w:rsidRDefault="00D43E8C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Call to Order</w:t>
      </w:r>
      <w:r w:rsidR="00EC587E" w:rsidRPr="00A22E9E">
        <w:rPr>
          <w:rFonts w:cs="Times New Roman"/>
          <w:sz w:val="22"/>
          <w:szCs w:val="22"/>
        </w:rPr>
        <w:t xml:space="preserve"> </w:t>
      </w:r>
    </w:p>
    <w:p w14:paraId="28E63CDE" w14:textId="42A5FD47" w:rsidR="003B0D51" w:rsidRPr="00A22E9E" w:rsidRDefault="00524603" w:rsidP="003B0D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Vice </w:t>
      </w:r>
      <w:r w:rsidR="0062596F" w:rsidRPr="00A22E9E">
        <w:rPr>
          <w:rFonts w:ascii="Times New Roman" w:hAnsi="Times New Roman" w:cs="Times New Roman"/>
        </w:rPr>
        <w:t xml:space="preserve">Chair </w:t>
      </w:r>
      <w:r w:rsidRPr="00524603">
        <w:rPr>
          <w:rFonts w:ascii="Times New Roman" w:hAnsi="Times New Roman" w:cs="Times New Roman"/>
          <w:bCs/>
        </w:rPr>
        <w:t>Dr. Larry Martin</w:t>
      </w:r>
      <w:r w:rsidRPr="00524603">
        <w:rPr>
          <w:rFonts w:ascii="Times New Roman" w:hAnsi="Times New Roman" w:cs="Times New Roman"/>
        </w:rPr>
        <w:t xml:space="preserve"> </w:t>
      </w:r>
      <w:r w:rsidR="009113DD" w:rsidRPr="00A22E9E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EC4299" w:rsidRPr="00A22E9E">
            <w:rPr>
              <w:rFonts w:ascii="Times New Roman" w:hAnsi="Times New Roman" w:cs="Times New Roman"/>
            </w:rPr>
            <w:t>1</w:t>
          </w:r>
          <w:r w:rsidR="00FC676E" w:rsidRPr="00A22E9E">
            <w:rPr>
              <w:rFonts w:ascii="Times New Roman" w:hAnsi="Times New Roman" w:cs="Times New Roman"/>
            </w:rPr>
            <w:t>0</w:t>
          </w:r>
          <w:r w:rsidR="005A0D0E" w:rsidRPr="00A22E9E">
            <w:rPr>
              <w:rFonts w:ascii="Times New Roman" w:hAnsi="Times New Roman" w:cs="Times New Roman"/>
            </w:rPr>
            <w:t>:0</w:t>
          </w:r>
          <w:r w:rsidR="00691DA7">
            <w:rPr>
              <w:rFonts w:ascii="Times New Roman" w:hAnsi="Times New Roman" w:cs="Times New Roman"/>
            </w:rPr>
            <w:t>4</w:t>
          </w:r>
          <w:r w:rsidR="005A0D0E" w:rsidRPr="00A22E9E">
            <w:rPr>
              <w:rFonts w:ascii="Times New Roman" w:hAnsi="Times New Roman" w:cs="Times New Roman"/>
            </w:rPr>
            <w:t xml:space="preserve"> </w:t>
          </w:r>
          <w:r w:rsidR="00FC676E" w:rsidRPr="00A22E9E">
            <w:rPr>
              <w:rFonts w:ascii="Times New Roman" w:hAnsi="Times New Roman" w:cs="Times New Roman"/>
            </w:rPr>
            <w:t>A</w:t>
          </w:r>
          <w:r w:rsidR="005A0D0E" w:rsidRPr="00A22E9E">
            <w:rPr>
              <w:rFonts w:ascii="Times New Roman" w:hAnsi="Times New Roman" w:cs="Times New Roman"/>
            </w:rPr>
            <w:t>M</w:t>
          </w:r>
        </w:sdtContent>
      </w:sdt>
      <w:r w:rsidR="009113DD" w:rsidRPr="00A22E9E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4-02-13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691DA7">
            <w:rPr>
              <w:rFonts w:ascii="Times New Roman" w:hAnsi="Times New Roman" w:cs="Times New Roman"/>
            </w:rPr>
            <w:t>February 13, 2024</w:t>
          </w:r>
        </w:sdtContent>
      </w:sdt>
      <w:r w:rsidR="009113DD" w:rsidRPr="00A22E9E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Pr="00524603">
                <w:rPr>
                  <w:rFonts w:ascii="Times New Roman" w:hAnsi="Times New Roman" w:cs="Times New Roman"/>
                  <w:bCs/>
                </w:rPr>
                <w:t>Dr. Martin</w:t>
              </w:r>
            </w:sdtContent>
          </w:sdt>
        </w:sdtContent>
      </w:sdt>
      <w:r w:rsidR="00F21AEB" w:rsidRPr="00A22E9E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A22E9E">
        <w:rPr>
          <w:rFonts w:ascii="Times New Roman" w:hAnsi="Times New Roman" w:cs="Times New Roman"/>
        </w:rPr>
        <w:t>1</w:t>
      </w:r>
      <w:r w:rsidR="00282897" w:rsidRPr="00A22E9E">
        <w:rPr>
          <w:rFonts w:ascii="Times New Roman" w:hAnsi="Times New Roman" w:cs="Times New Roman"/>
        </w:rPr>
        <w:t>0</w:t>
      </w:r>
      <w:r w:rsidR="00F21AEB" w:rsidRPr="00A22E9E">
        <w:rPr>
          <w:rFonts w:ascii="Times New Roman" w:hAnsi="Times New Roman" w:cs="Times New Roman"/>
        </w:rPr>
        <w:t>:0</w:t>
      </w:r>
      <w:r w:rsidR="008E6134">
        <w:rPr>
          <w:rFonts w:ascii="Times New Roman" w:hAnsi="Times New Roman" w:cs="Times New Roman"/>
        </w:rPr>
        <w:t>5</w:t>
      </w:r>
      <w:r w:rsidR="00F21AEB" w:rsidRPr="00A22E9E">
        <w:rPr>
          <w:rFonts w:ascii="Times New Roman" w:hAnsi="Times New Roman" w:cs="Times New Roman"/>
        </w:rPr>
        <w:t xml:space="preserve"> </w:t>
      </w:r>
      <w:r w:rsidR="00282897" w:rsidRPr="00A22E9E">
        <w:rPr>
          <w:rFonts w:ascii="Times New Roman" w:hAnsi="Times New Roman" w:cs="Times New Roman"/>
        </w:rPr>
        <w:t>A</w:t>
      </w:r>
      <w:r w:rsidR="00F21AEB" w:rsidRPr="00A22E9E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A22E9E" w:rsidRDefault="00DF1D00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Roll Call/Instructions</w:t>
      </w:r>
    </w:p>
    <w:p w14:paraId="2A4F3E29" w14:textId="324A99E8" w:rsidR="00DF1D00" w:rsidRPr="00A22E9E" w:rsidRDefault="00DF1D00" w:rsidP="00DF1D00">
      <w:pPr>
        <w:jc w:val="both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Roll call was taken at</w:t>
      </w:r>
      <w:r w:rsidR="00293205" w:rsidRPr="00A22E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4-01-09T10:03:00Z">
            <w:dateFormat w:val="h:mm am/pm"/>
            <w:lid w:val="en-US"/>
            <w:storeMappedDataAs w:val="dateTime"/>
            <w:calendar w:val="gregorian"/>
          </w:date>
        </w:sdtPr>
        <w:sdtContent>
          <w:r w:rsidR="00282897" w:rsidRPr="00A22E9E">
            <w:rPr>
              <w:rFonts w:ascii="Times New Roman" w:hAnsi="Times New Roman" w:cs="Times New Roman"/>
            </w:rPr>
            <w:t>10:0</w:t>
          </w:r>
          <w:r w:rsidR="008E6134">
            <w:rPr>
              <w:rFonts w:ascii="Times New Roman" w:hAnsi="Times New Roman" w:cs="Times New Roman"/>
            </w:rPr>
            <w:t>3</w:t>
          </w:r>
          <w:r w:rsidR="009C0E48" w:rsidRPr="00A22E9E">
            <w:rPr>
              <w:rFonts w:ascii="Times New Roman" w:hAnsi="Times New Roman" w:cs="Times New Roman"/>
            </w:rPr>
            <w:t xml:space="preserve"> </w:t>
          </w:r>
          <w:r w:rsidR="00282897" w:rsidRPr="00A22E9E">
            <w:rPr>
              <w:rFonts w:ascii="Times New Roman" w:hAnsi="Times New Roman" w:cs="Times New Roman"/>
            </w:rPr>
            <w:t>A</w:t>
          </w:r>
          <w:r w:rsidR="009C0E48" w:rsidRPr="00A22E9E">
            <w:rPr>
              <w:rFonts w:ascii="Times New Roman" w:hAnsi="Times New Roman" w:cs="Times New Roman"/>
            </w:rPr>
            <w:t>M</w:t>
          </w:r>
        </w:sdtContent>
      </w:sdt>
      <w:r w:rsidR="00293205" w:rsidRPr="00A22E9E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A22E9E" w:rsidRDefault="00714007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Board Members</w:t>
      </w:r>
    </w:p>
    <w:tbl>
      <w:tblPr>
        <w:tblW w:w="87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1530"/>
        <w:gridCol w:w="1620"/>
        <w:gridCol w:w="1350"/>
        <w:gridCol w:w="1890"/>
      </w:tblGrid>
      <w:tr w:rsidR="00466414" w:rsidRPr="00A22E9E" w14:paraId="6955AC46" w14:textId="77777777" w:rsidTr="00BB2923">
        <w:tc>
          <w:tcPr>
            <w:tcW w:w="2340" w:type="dxa"/>
          </w:tcPr>
          <w:p w14:paraId="573B76F6" w14:textId="77777777" w:rsidR="00466414" w:rsidRPr="00A22E9E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530" w:type="dxa"/>
            <w:vAlign w:val="center"/>
          </w:tcPr>
          <w:p w14:paraId="1F4F961C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620" w:type="dxa"/>
          </w:tcPr>
          <w:p w14:paraId="4B3E6260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Special Meetings</w:t>
            </w:r>
          </w:p>
          <w:p w14:paraId="3350CB2D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350" w:type="dxa"/>
          </w:tcPr>
          <w:p w14:paraId="3D8F5012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FY 2024 Committee Meetings Attendance Record</w:t>
            </w:r>
          </w:p>
        </w:tc>
        <w:tc>
          <w:tcPr>
            <w:tcW w:w="1890" w:type="dxa"/>
            <w:vAlign w:val="center"/>
          </w:tcPr>
          <w:p w14:paraId="3DFF8A6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Regular Meetings</w:t>
            </w:r>
          </w:p>
          <w:p w14:paraId="0F6D25F4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466414" w:rsidRPr="00A22E9E" w14:paraId="5D5F85F3" w14:textId="77777777" w:rsidTr="00BB2923">
        <w:tc>
          <w:tcPr>
            <w:tcW w:w="2340" w:type="dxa"/>
            <w:shd w:val="clear" w:color="auto" w:fill="auto"/>
          </w:tcPr>
          <w:p w14:paraId="16BEE0D5" w14:textId="77777777" w:rsidR="00466414" w:rsidRPr="00A22E9E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Pending</w:t>
            </w:r>
            <w:r w:rsidRPr="00A22E9E">
              <w:rPr>
                <w:rFonts w:ascii="Times New Roman" w:eastAsia="Times New Roman" w:hAnsi="Times New Roman" w:cs="Times New Roman"/>
              </w:rPr>
              <w:t xml:space="preserve"> - Board Chair (Mayor’s Designee)</w:t>
            </w:r>
          </w:p>
        </w:tc>
        <w:tc>
          <w:tcPr>
            <w:tcW w:w="1530" w:type="dxa"/>
            <w:vAlign w:val="center"/>
          </w:tcPr>
          <w:p w14:paraId="33C4185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04E63D43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0FC8F8A7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2BF7D2D2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466414" w:rsidRPr="00A22E9E" w14:paraId="122AE9C1" w14:textId="77777777" w:rsidTr="00BB2923">
        <w:trPr>
          <w:trHeight w:val="62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95F1" w14:textId="77777777" w:rsidR="00466414" w:rsidRPr="00F03190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03190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F102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B543A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DB076A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85F40" w14:textId="40748DE1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3/5</w:t>
            </w:r>
          </w:p>
        </w:tc>
      </w:tr>
      <w:tr w:rsidR="00466414" w:rsidRPr="00A22E9E" w14:paraId="7FA7CCF4" w14:textId="77777777" w:rsidTr="00BB2923">
        <w:tc>
          <w:tcPr>
            <w:tcW w:w="2340" w:type="dxa"/>
            <w:shd w:val="clear" w:color="auto" w:fill="auto"/>
          </w:tcPr>
          <w:p w14:paraId="135639E1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>S</w:t>
            </w:r>
            <w:r w:rsidRPr="00FB7971">
              <w:rPr>
                <w:rFonts w:ascii="Times New Roman" w:eastAsia="Times New Roman" w:hAnsi="Times New Roman" w:cs="Times New Roman"/>
                <w:shd w:val="clear" w:color="auto" w:fill="FFFFFF" w:themeFill="background1"/>
              </w:rPr>
              <w:t>andr</w:t>
            </w:r>
            <w:r w:rsidRPr="00FB7971">
              <w:rPr>
                <w:rFonts w:ascii="Times New Roman" w:eastAsia="Times New Roman" w:hAnsi="Times New Roman" w:cs="Times New Roman"/>
              </w:rPr>
              <w:t xml:space="preserve">a Mattavous-Frye (or OPC proxy) </w:t>
            </w:r>
          </w:p>
        </w:tc>
        <w:tc>
          <w:tcPr>
            <w:tcW w:w="1530" w:type="dxa"/>
            <w:vAlign w:val="center"/>
          </w:tcPr>
          <w:p w14:paraId="6DF7190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3B87BC11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6146BDB4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890" w:type="dxa"/>
            <w:shd w:val="clear" w:color="auto" w:fill="FFFFFF"/>
          </w:tcPr>
          <w:p w14:paraId="71E880F3" w14:textId="0553FC77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4/5</w:t>
            </w:r>
          </w:p>
        </w:tc>
      </w:tr>
      <w:tr w:rsidR="00466414" w:rsidRPr="00A22E9E" w14:paraId="48BB3BAD" w14:textId="77777777" w:rsidTr="00BB2923">
        <w:tc>
          <w:tcPr>
            <w:tcW w:w="2340" w:type="dxa"/>
          </w:tcPr>
          <w:p w14:paraId="636EB562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>Danielle Gurkin (PSC)</w:t>
            </w:r>
          </w:p>
        </w:tc>
        <w:tc>
          <w:tcPr>
            <w:tcW w:w="1530" w:type="dxa"/>
            <w:vAlign w:val="center"/>
          </w:tcPr>
          <w:p w14:paraId="29315D79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shd w:val="clear" w:color="auto" w:fill="FFFFFF"/>
          </w:tcPr>
          <w:p w14:paraId="65DBC1DF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  <w:shd w:val="clear" w:color="auto" w:fill="FFFFFF"/>
          </w:tcPr>
          <w:p w14:paraId="3AA97CD3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0/3</w:t>
            </w:r>
          </w:p>
        </w:tc>
        <w:tc>
          <w:tcPr>
            <w:tcW w:w="1890" w:type="dxa"/>
            <w:shd w:val="clear" w:color="auto" w:fill="FFFFFF"/>
          </w:tcPr>
          <w:p w14:paraId="13268B50" w14:textId="742BD226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2/5</w:t>
            </w:r>
          </w:p>
        </w:tc>
      </w:tr>
      <w:tr w:rsidR="00466414" w:rsidRPr="00A22E9E" w14:paraId="6A8E65BE" w14:textId="77777777" w:rsidTr="00BB2923">
        <w:tc>
          <w:tcPr>
            <w:tcW w:w="2340" w:type="dxa"/>
          </w:tcPr>
          <w:p w14:paraId="51ED3DDA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1530" w:type="dxa"/>
            <w:vAlign w:val="center"/>
          </w:tcPr>
          <w:p w14:paraId="156AC484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3C01BA2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294EEE24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5412A69B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466414" w:rsidRPr="00A22E9E" w14:paraId="2067D593" w14:textId="77777777" w:rsidTr="00BB2923">
        <w:tc>
          <w:tcPr>
            <w:tcW w:w="2340" w:type="dxa"/>
          </w:tcPr>
          <w:p w14:paraId="73E21744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530" w:type="dxa"/>
            <w:vAlign w:val="center"/>
          </w:tcPr>
          <w:p w14:paraId="43A38576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7343E026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  <w:shd w:val="clear" w:color="auto" w:fill="FFFFFF"/>
          </w:tcPr>
          <w:p w14:paraId="0DFAFB4F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890" w:type="dxa"/>
            <w:shd w:val="clear" w:color="auto" w:fill="FFFFFF"/>
          </w:tcPr>
          <w:p w14:paraId="7087AF95" w14:textId="716402AB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4BAD50C1" w14:textId="77777777" w:rsidTr="00BB2923">
        <w:tc>
          <w:tcPr>
            <w:tcW w:w="2340" w:type="dxa"/>
          </w:tcPr>
          <w:p w14:paraId="4A79385A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 xml:space="preserve">Nina Dodge (Environment) </w:t>
            </w:r>
          </w:p>
        </w:tc>
        <w:tc>
          <w:tcPr>
            <w:tcW w:w="1530" w:type="dxa"/>
            <w:vAlign w:val="center"/>
          </w:tcPr>
          <w:p w14:paraId="2773A745" w14:textId="77777777" w:rsidR="00466414" w:rsidRPr="00A22E9E" w:rsidRDefault="00466414" w:rsidP="00BB2923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1AE4BBFD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540C9C0C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890" w:type="dxa"/>
            <w:shd w:val="clear" w:color="auto" w:fill="FFFFFF"/>
          </w:tcPr>
          <w:p w14:paraId="02CB489D" w14:textId="5F039735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028778B8" w14:textId="77777777" w:rsidTr="00BB2923">
        <w:tc>
          <w:tcPr>
            <w:tcW w:w="2340" w:type="dxa"/>
          </w:tcPr>
          <w:p w14:paraId="52FFCBEA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FB7971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FB7971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530" w:type="dxa"/>
            <w:vAlign w:val="center"/>
          </w:tcPr>
          <w:p w14:paraId="3A3EABA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114BB867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20EE0AA2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890" w:type="dxa"/>
            <w:shd w:val="clear" w:color="auto" w:fill="FFFFFF"/>
          </w:tcPr>
          <w:p w14:paraId="671A99B4" w14:textId="70EFF9AE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4302E021" w14:textId="77777777" w:rsidTr="00BB2923">
        <w:tc>
          <w:tcPr>
            <w:tcW w:w="2340" w:type="dxa"/>
          </w:tcPr>
          <w:p w14:paraId="222ED4A8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 xml:space="preserve">Jaleel Shujath (Economic Development) </w:t>
            </w:r>
          </w:p>
        </w:tc>
        <w:tc>
          <w:tcPr>
            <w:tcW w:w="1530" w:type="dxa"/>
            <w:vAlign w:val="center"/>
          </w:tcPr>
          <w:p w14:paraId="79A0F225" w14:textId="43FBF44D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2E76605E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0E5BB16C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890" w:type="dxa"/>
            <w:shd w:val="clear" w:color="auto" w:fill="FFFFFF"/>
          </w:tcPr>
          <w:p w14:paraId="6EB22358" w14:textId="63BC181D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41D979D2" w14:textId="77777777" w:rsidTr="00BB2923">
        <w:tc>
          <w:tcPr>
            <w:tcW w:w="2340" w:type="dxa"/>
          </w:tcPr>
          <w:p w14:paraId="605D20E3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7971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530" w:type="dxa"/>
            <w:vAlign w:val="center"/>
          </w:tcPr>
          <w:p w14:paraId="6FC38891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3B5B164A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3072F937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25C99"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890" w:type="dxa"/>
            <w:shd w:val="clear" w:color="auto" w:fill="FFFFFF"/>
          </w:tcPr>
          <w:p w14:paraId="45CF6EC6" w14:textId="2DB2A5A6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17E08A57" w14:textId="77777777" w:rsidTr="00BB2923">
        <w:tc>
          <w:tcPr>
            <w:tcW w:w="2340" w:type="dxa"/>
          </w:tcPr>
          <w:p w14:paraId="4F23499A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r w:rsidRPr="00FB7971">
              <w:rPr>
                <w:rFonts w:ascii="Times New Roman" w:eastAsia="Times New Roman" w:hAnsi="Times New Roman" w:cs="Times New Roman"/>
              </w:rPr>
              <w:t xml:space="preserve">Giuls Kunkel </w:t>
            </w:r>
            <w:bookmarkEnd w:id="2"/>
            <w:r w:rsidRPr="00FB7971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1530" w:type="dxa"/>
            <w:vAlign w:val="center"/>
          </w:tcPr>
          <w:p w14:paraId="17CB6A65" w14:textId="182F61DA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71BD692C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0A78BDF1" w14:textId="54D0E31C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</w:t>
            </w:r>
            <w:r w:rsidR="009F12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shd w:val="clear" w:color="auto" w:fill="FFFFFF"/>
          </w:tcPr>
          <w:p w14:paraId="551B6AE4" w14:textId="74245E32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3/5</w:t>
            </w:r>
          </w:p>
        </w:tc>
      </w:tr>
      <w:tr w:rsidR="00466414" w:rsidRPr="00A22E9E" w14:paraId="37FAE697" w14:textId="77777777" w:rsidTr="00BB2923">
        <w:tc>
          <w:tcPr>
            <w:tcW w:w="2340" w:type="dxa"/>
          </w:tcPr>
          <w:p w14:paraId="1C27F975" w14:textId="77777777" w:rsidR="00466414" w:rsidRPr="00FB7971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49918809"/>
            <w:r w:rsidRPr="00FB7971">
              <w:rPr>
                <w:rFonts w:ascii="Times New Roman" w:eastAsia="Times New Roman" w:hAnsi="Times New Roman" w:cs="Times New Roman"/>
              </w:rPr>
              <w:t xml:space="preserve">Dr. Larry Martin – Vice Chair </w:t>
            </w:r>
            <w:bookmarkEnd w:id="4"/>
            <w:r w:rsidRPr="00FB7971">
              <w:rPr>
                <w:rFonts w:ascii="Times New Roman" w:eastAsia="Times New Roman" w:hAnsi="Times New Roman" w:cs="Times New Roman"/>
              </w:rPr>
              <w:t>(Council Chairperson Mendelson)</w:t>
            </w:r>
          </w:p>
        </w:tc>
        <w:tc>
          <w:tcPr>
            <w:tcW w:w="1530" w:type="dxa"/>
            <w:vAlign w:val="center"/>
          </w:tcPr>
          <w:p w14:paraId="4499CCC7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5B51CEE0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6C7A4662" w14:textId="77777777" w:rsidR="00466414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890" w:type="dxa"/>
            <w:shd w:val="clear" w:color="auto" w:fill="FFFFFF"/>
          </w:tcPr>
          <w:p w14:paraId="29EB03BB" w14:textId="286559A0" w:rsidR="00466414" w:rsidRPr="00A22E9E" w:rsidRDefault="008632CF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466414" w:rsidRPr="00A22E9E" w14:paraId="32A45885" w14:textId="77777777" w:rsidTr="00BB2923">
        <w:tc>
          <w:tcPr>
            <w:tcW w:w="2340" w:type="dxa"/>
          </w:tcPr>
          <w:p w14:paraId="2F6CF78A" w14:textId="77777777" w:rsidR="00466414" w:rsidRPr="00A22E9E" w:rsidRDefault="00466414" w:rsidP="00BB29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22E9E">
              <w:rPr>
                <w:rFonts w:ascii="Times New Roman" w:eastAsia="Times New Roman" w:hAnsi="Times New Roman" w:cs="Times New Roman"/>
                <w:bCs/>
              </w:rPr>
              <w:t xml:space="preserve">Pending – (Gas Utility) </w:t>
            </w:r>
          </w:p>
        </w:tc>
        <w:tc>
          <w:tcPr>
            <w:tcW w:w="1530" w:type="dxa"/>
            <w:vAlign w:val="center"/>
          </w:tcPr>
          <w:p w14:paraId="026123F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63AD11AB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018BB8A6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8377585" w14:textId="77777777" w:rsidR="00466414" w:rsidRPr="00A22E9E" w:rsidRDefault="00466414" w:rsidP="00BB2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A22E9E" w:rsidRDefault="00714007" w:rsidP="00DF1D00">
      <w:pPr>
        <w:jc w:val="both"/>
        <w:rPr>
          <w:rFonts w:ascii="Times New Roman" w:hAnsi="Times New Roman" w:cs="Times New Roman"/>
        </w:rPr>
      </w:pPr>
    </w:p>
    <w:p w14:paraId="16FEBD80" w14:textId="761919FC" w:rsidR="000B07E8" w:rsidRDefault="00A3436A" w:rsidP="00A70A85">
      <w:pPr>
        <w:pStyle w:val="Heading1"/>
        <w:rPr>
          <w:rFonts w:cs="Times New Roman"/>
          <w:b w:val="0"/>
          <w:sz w:val="22"/>
          <w:szCs w:val="22"/>
        </w:rPr>
      </w:pPr>
      <w:r w:rsidRPr="00A22E9E">
        <w:rPr>
          <w:rFonts w:cs="Times New Roman"/>
          <w:sz w:val="22"/>
          <w:szCs w:val="22"/>
        </w:rPr>
        <w:lastRenderedPageBreak/>
        <w:t>Other Attendees</w:t>
      </w:r>
      <w:r w:rsidRPr="00A22E9E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40059661"/>
      <w:r w:rsidR="007809CF" w:rsidRPr="00A22E9E">
        <w:rPr>
          <w:rFonts w:cs="Times New Roman"/>
          <w:b w:val="0"/>
          <w:sz w:val="22"/>
          <w:szCs w:val="22"/>
        </w:rPr>
        <w:t>Patti Boyd (DCSEU)</w:t>
      </w:r>
      <w:bookmarkEnd w:id="5"/>
      <w:r w:rsidR="007809CF" w:rsidRPr="00A22E9E">
        <w:rPr>
          <w:rFonts w:cs="Times New Roman"/>
          <w:b w:val="0"/>
          <w:sz w:val="22"/>
          <w:szCs w:val="22"/>
        </w:rPr>
        <w:t>,</w:t>
      </w:r>
      <w:r w:rsidR="008949DE" w:rsidRPr="00A22E9E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6" w:name="_Hlk132719440"/>
      <w:r w:rsidR="008949DE" w:rsidRPr="00A22E9E">
        <w:rPr>
          <w:rFonts w:cs="Times New Roman"/>
          <w:b w:val="0"/>
          <w:sz w:val="22"/>
          <w:szCs w:val="22"/>
        </w:rPr>
        <w:t>Ben Burdick (DCSEU)</w:t>
      </w:r>
      <w:bookmarkEnd w:id="6"/>
      <w:r w:rsidR="008949DE" w:rsidRPr="00A22E9E">
        <w:rPr>
          <w:rFonts w:cs="Times New Roman"/>
          <w:b w:val="0"/>
          <w:sz w:val="22"/>
          <w:szCs w:val="22"/>
        </w:rPr>
        <w:t xml:space="preserve">, </w:t>
      </w:r>
      <w:bookmarkStart w:id="7" w:name="_Hlk130991099"/>
      <w:bookmarkStart w:id="8" w:name="_Hlk127264223"/>
      <w:r w:rsidR="000F38BB" w:rsidRPr="00A22E9E">
        <w:rPr>
          <w:rFonts w:cs="Times New Roman"/>
          <w:b w:val="0"/>
          <w:sz w:val="22"/>
          <w:szCs w:val="22"/>
        </w:rPr>
        <w:t xml:space="preserve">Crystal McDonald (DCSEU), </w:t>
      </w:r>
      <w:r w:rsidR="00544793" w:rsidRPr="00A22E9E">
        <w:rPr>
          <w:rFonts w:cs="Times New Roman"/>
          <w:b w:val="0"/>
          <w:sz w:val="22"/>
          <w:szCs w:val="22"/>
        </w:rPr>
        <w:t xml:space="preserve">Jahmai Sharp (DCSEU), </w:t>
      </w:r>
      <w:r w:rsidR="0088129B">
        <w:rPr>
          <w:rFonts w:cs="Times New Roman"/>
          <w:b w:val="0"/>
          <w:sz w:val="22"/>
          <w:szCs w:val="22"/>
        </w:rPr>
        <w:t>Tamara Christopher (DCSEU),</w:t>
      </w:r>
      <w:r w:rsidR="003C4654">
        <w:rPr>
          <w:rFonts w:cs="Times New Roman"/>
          <w:b w:val="0"/>
          <w:sz w:val="22"/>
          <w:szCs w:val="22"/>
        </w:rPr>
        <w:t xml:space="preserve"> </w:t>
      </w:r>
      <w:r w:rsidR="00A1682E" w:rsidRPr="00A1682E">
        <w:rPr>
          <w:rFonts w:cs="Times New Roman"/>
          <w:b w:val="0"/>
          <w:sz w:val="22"/>
          <w:szCs w:val="22"/>
        </w:rPr>
        <w:t>James Clarke</w:t>
      </w:r>
      <w:r w:rsidR="00A1682E">
        <w:rPr>
          <w:rFonts w:cs="Times New Roman"/>
          <w:b w:val="0"/>
          <w:sz w:val="22"/>
          <w:szCs w:val="22"/>
        </w:rPr>
        <w:t xml:space="preserve"> (DCSEU), </w:t>
      </w:r>
      <w:r w:rsidR="00CC7A38" w:rsidRPr="00CC7A38">
        <w:rPr>
          <w:rFonts w:cs="Times New Roman"/>
          <w:b w:val="0"/>
          <w:sz w:val="22"/>
          <w:szCs w:val="22"/>
        </w:rPr>
        <w:t>Nikola Jovic</w:t>
      </w:r>
      <w:r w:rsidR="00CC7A38">
        <w:rPr>
          <w:rFonts w:cs="Times New Roman"/>
          <w:b w:val="0"/>
          <w:sz w:val="22"/>
          <w:szCs w:val="22"/>
        </w:rPr>
        <w:t xml:space="preserve"> (DCSEU), </w:t>
      </w:r>
      <w:r w:rsidR="004D7967" w:rsidRPr="004D7967">
        <w:rPr>
          <w:rFonts w:cs="Times New Roman"/>
          <w:b w:val="0"/>
          <w:bCs/>
          <w:sz w:val="22"/>
          <w:szCs w:val="22"/>
        </w:rPr>
        <w:t xml:space="preserve">Philip Haddix </w:t>
      </w:r>
      <w:r w:rsidR="004D7967">
        <w:rPr>
          <w:rFonts w:cs="Times New Roman"/>
          <w:b w:val="0"/>
          <w:bCs/>
          <w:sz w:val="22"/>
          <w:szCs w:val="22"/>
        </w:rPr>
        <w:t xml:space="preserve">(DCSEU), </w:t>
      </w:r>
      <w:r w:rsidR="003C4654">
        <w:rPr>
          <w:rFonts w:cs="Times New Roman"/>
          <w:b w:val="0"/>
          <w:sz w:val="22"/>
          <w:szCs w:val="22"/>
        </w:rPr>
        <w:t>Solome Girme</w:t>
      </w:r>
      <w:r w:rsidR="00F11499">
        <w:rPr>
          <w:rFonts w:cs="Times New Roman"/>
          <w:b w:val="0"/>
          <w:sz w:val="22"/>
          <w:szCs w:val="22"/>
        </w:rPr>
        <w:t xml:space="preserve"> (DCSEU)</w:t>
      </w:r>
      <w:r w:rsidR="00276860">
        <w:rPr>
          <w:rFonts w:cs="Times New Roman"/>
          <w:b w:val="0"/>
          <w:sz w:val="22"/>
          <w:szCs w:val="22"/>
        </w:rPr>
        <w:t xml:space="preserve">, </w:t>
      </w:r>
      <w:r w:rsidR="00276860" w:rsidRPr="00276860">
        <w:rPr>
          <w:rFonts w:cs="Times New Roman"/>
          <w:b w:val="0"/>
          <w:sz w:val="22"/>
          <w:szCs w:val="22"/>
        </w:rPr>
        <w:t>Philana Owusu</w:t>
      </w:r>
      <w:r w:rsidR="00276860">
        <w:rPr>
          <w:rFonts w:cs="Times New Roman"/>
          <w:b w:val="0"/>
          <w:sz w:val="22"/>
          <w:szCs w:val="22"/>
        </w:rPr>
        <w:t xml:space="preserve"> (DCSEU),</w:t>
      </w:r>
      <w:r w:rsidR="0088129B">
        <w:rPr>
          <w:rFonts w:cs="Times New Roman"/>
          <w:b w:val="0"/>
          <w:sz w:val="22"/>
          <w:szCs w:val="22"/>
        </w:rPr>
        <w:t xml:space="preserve"> </w:t>
      </w:r>
      <w:bookmarkEnd w:id="7"/>
      <w:bookmarkEnd w:id="8"/>
      <w:r w:rsidR="00943982" w:rsidRPr="00A22E9E">
        <w:rPr>
          <w:rFonts w:cs="Times New Roman"/>
          <w:b w:val="0"/>
          <w:sz w:val="22"/>
          <w:szCs w:val="22"/>
        </w:rPr>
        <w:t>Jennifer Johnston (D</w:t>
      </w:r>
      <w:r w:rsidR="00F633D6" w:rsidRPr="00A22E9E">
        <w:rPr>
          <w:rFonts w:cs="Times New Roman"/>
          <w:b w:val="0"/>
          <w:sz w:val="22"/>
          <w:szCs w:val="22"/>
        </w:rPr>
        <w:t>OEE</w:t>
      </w:r>
      <w:r w:rsidR="00943982" w:rsidRPr="00A22E9E">
        <w:rPr>
          <w:rFonts w:cs="Times New Roman"/>
          <w:b w:val="0"/>
          <w:sz w:val="22"/>
          <w:szCs w:val="22"/>
        </w:rPr>
        <w:t>)</w:t>
      </w:r>
      <w:r w:rsidR="008949DE" w:rsidRPr="00A22E9E">
        <w:rPr>
          <w:rFonts w:cs="Times New Roman"/>
          <w:b w:val="0"/>
          <w:sz w:val="22"/>
          <w:szCs w:val="22"/>
        </w:rPr>
        <w:t>,</w:t>
      </w:r>
      <w:r w:rsidR="0040645A" w:rsidRPr="00A22E9E">
        <w:rPr>
          <w:rFonts w:cs="Times New Roman"/>
          <w:b w:val="0"/>
          <w:sz w:val="22"/>
          <w:szCs w:val="22"/>
        </w:rPr>
        <w:t xml:space="preserve"> </w:t>
      </w:r>
      <w:bookmarkStart w:id="9" w:name="_Hlk153351921"/>
      <w:r w:rsidR="007341BA">
        <w:rPr>
          <w:rFonts w:cs="Times New Roman"/>
          <w:b w:val="0"/>
          <w:sz w:val="22"/>
          <w:szCs w:val="22"/>
        </w:rPr>
        <w:t>Dr. Lance Lonck</w:t>
      </w:r>
      <w:r w:rsidR="00777E13">
        <w:rPr>
          <w:rFonts w:cs="Times New Roman"/>
          <w:b w:val="0"/>
          <w:sz w:val="22"/>
          <w:szCs w:val="22"/>
        </w:rPr>
        <w:t>e</w:t>
      </w:r>
      <w:r w:rsidR="003C4654">
        <w:rPr>
          <w:rFonts w:cs="Times New Roman"/>
          <w:b w:val="0"/>
          <w:sz w:val="22"/>
          <w:szCs w:val="22"/>
        </w:rPr>
        <w:t xml:space="preserve"> (DOEE), </w:t>
      </w:r>
      <w:bookmarkStart w:id="10" w:name="_Hlk155873763"/>
      <w:r w:rsidR="00A70A85">
        <w:rPr>
          <w:rFonts w:cs="Times New Roman"/>
          <w:b w:val="0"/>
          <w:sz w:val="22"/>
          <w:szCs w:val="22"/>
        </w:rPr>
        <w:t xml:space="preserve">Dave Epley (DOEE), </w:t>
      </w:r>
      <w:r w:rsidR="003C4654">
        <w:rPr>
          <w:rFonts w:cs="Times New Roman"/>
          <w:b w:val="0"/>
          <w:sz w:val="22"/>
          <w:szCs w:val="22"/>
        </w:rPr>
        <w:t>Hussain Karim (DOEE)</w:t>
      </w:r>
      <w:bookmarkEnd w:id="10"/>
      <w:r w:rsidR="003C4654">
        <w:rPr>
          <w:rFonts w:cs="Times New Roman"/>
          <w:b w:val="0"/>
          <w:sz w:val="22"/>
          <w:szCs w:val="22"/>
        </w:rPr>
        <w:t xml:space="preserve">, </w:t>
      </w:r>
      <w:r w:rsidR="00687807">
        <w:rPr>
          <w:rFonts w:cs="Times New Roman"/>
          <w:b w:val="0"/>
          <w:sz w:val="22"/>
          <w:szCs w:val="22"/>
        </w:rPr>
        <w:t>Dr. Yohannes Mariam (OPC)</w:t>
      </w:r>
      <w:bookmarkEnd w:id="9"/>
      <w:r w:rsidR="00687807">
        <w:rPr>
          <w:rFonts w:cs="Times New Roman"/>
          <w:b w:val="0"/>
          <w:sz w:val="22"/>
          <w:szCs w:val="22"/>
        </w:rPr>
        <w:t xml:space="preserve">, </w:t>
      </w:r>
      <w:r w:rsidR="00C35EF8" w:rsidRPr="00C35EF8">
        <w:rPr>
          <w:rFonts w:cs="Times New Roman"/>
          <w:b w:val="0"/>
          <w:sz w:val="22"/>
          <w:szCs w:val="22"/>
        </w:rPr>
        <w:t>Kintéshia</w:t>
      </w:r>
      <w:r w:rsidR="00515268">
        <w:rPr>
          <w:rFonts w:cs="Times New Roman"/>
          <w:b w:val="0"/>
          <w:sz w:val="22"/>
          <w:szCs w:val="22"/>
        </w:rPr>
        <w:t xml:space="preserve"> Scot</w:t>
      </w:r>
      <w:r w:rsidR="00A82387">
        <w:rPr>
          <w:rFonts w:cs="Times New Roman"/>
          <w:b w:val="0"/>
          <w:sz w:val="22"/>
          <w:szCs w:val="22"/>
        </w:rPr>
        <w:t>t</w:t>
      </w:r>
      <w:r w:rsidR="00515268">
        <w:rPr>
          <w:rFonts w:cs="Times New Roman"/>
          <w:b w:val="0"/>
          <w:sz w:val="22"/>
          <w:szCs w:val="22"/>
        </w:rPr>
        <w:t xml:space="preserve"> (OPC)</w:t>
      </w:r>
      <w:r w:rsidR="00190926">
        <w:rPr>
          <w:rFonts w:cs="Times New Roman"/>
          <w:b w:val="0"/>
          <w:sz w:val="22"/>
          <w:szCs w:val="22"/>
        </w:rPr>
        <w:t xml:space="preserve">, </w:t>
      </w:r>
      <w:r w:rsidR="00190926" w:rsidRPr="00190926">
        <w:rPr>
          <w:rFonts w:cs="Times New Roman"/>
          <w:b w:val="0"/>
          <w:sz w:val="22"/>
          <w:szCs w:val="22"/>
        </w:rPr>
        <w:t>Adam Carlesco</w:t>
      </w:r>
      <w:r w:rsidR="00190926">
        <w:rPr>
          <w:rFonts w:cs="Times New Roman"/>
          <w:b w:val="0"/>
          <w:sz w:val="22"/>
          <w:szCs w:val="22"/>
        </w:rPr>
        <w:t xml:space="preserve"> (OPC)</w:t>
      </w:r>
    </w:p>
    <w:p w14:paraId="4D9FE0F7" w14:textId="77777777" w:rsidR="00A70A85" w:rsidRPr="00A70A85" w:rsidRDefault="00A70A85" w:rsidP="00A70A85"/>
    <w:p w14:paraId="0058C363" w14:textId="77777777" w:rsidR="00380D67" w:rsidRPr="00A22E9E" w:rsidRDefault="00380D67" w:rsidP="00380D67">
      <w:pPr>
        <w:spacing w:after="0"/>
        <w:rPr>
          <w:rFonts w:ascii="Times New Roman" w:hAnsi="Times New Roman" w:cs="Times New Roman"/>
          <w:b/>
          <w:bCs/>
        </w:rPr>
      </w:pPr>
      <w:r w:rsidRPr="00A22E9E">
        <w:rPr>
          <w:rFonts w:ascii="Times New Roman" w:hAnsi="Times New Roman" w:cs="Times New Roman"/>
          <w:b/>
          <w:bCs/>
        </w:rPr>
        <w:t>Approval of Agenda</w:t>
      </w:r>
      <w:bookmarkStart w:id="11" w:name="_Hlk133242186"/>
    </w:p>
    <w:p w14:paraId="20DD0F67" w14:textId="1200859E" w:rsidR="00380D67" w:rsidRPr="00A22E9E" w:rsidRDefault="00A24750" w:rsidP="000D0D0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bookmarkStart w:id="12" w:name="_Hlk149141775"/>
      <w:bookmarkEnd w:id="11"/>
      <w:r w:rsidRPr="00A22E9E">
        <w:rPr>
          <w:rFonts w:ascii="Times New Roman" w:hAnsi="Times New Roman" w:cs="Times New Roman"/>
        </w:rPr>
        <w:t xml:space="preserve">Vice Chair </w:t>
      </w:r>
      <w:bookmarkStart w:id="13" w:name="_Hlk153276167"/>
      <w:r w:rsidRPr="00A22E9E">
        <w:rPr>
          <w:rFonts w:ascii="Times New Roman" w:hAnsi="Times New Roman" w:cs="Times New Roman"/>
          <w:bCs/>
        </w:rPr>
        <w:t>Dr. Larry Martin</w:t>
      </w:r>
      <w:r w:rsidRPr="00A22E9E">
        <w:rPr>
          <w:rFonts w:ascii="Times New Roman" w:hAnsi="Times New Roman" w:cs="Times New Roman"/>
        </w:rPr>
        <w:t xml:space="preserve"> </w:t>
      </w:r>
      <w:bookmarkEnd w:id="13"/>
      <w:r w:rsidR="00380D67" w:rsidRPr="00A22E9E">
        <w:rPr>
          <w:rFonts w:ascii="Times New Roman" w:hAnsi="Times New Roman" w:cs="Times New Roman"/>
        </w:rPr>
        <w:t>moved to approve the agenda and was seconded by</w:t>
      </w:r>
      <w:r w:rsidR="00380D67" w:rsidRPr="00A22E9E">
        <w:rPr>
          <w:rFonts w:ascii="Times New Roman" w:hAnsi="Times New Roman" w:cs="Times New Roman"/>
          <w:bCs/>
        </w:rPr>
        <w:t xml:space="preserve"> </w:t>
      </w:r>
      <w:r w:rsidR="002028C2" w:rsidRPr="002028C2">
        <w:rPr>
          <w:rFonts w:ascii="Times New Roman" w:hAnsi="Times New Roman" w:cs="Times New Roman"/>
          <w:bCs/>
        </w:rPr>
        <w:t>Jaleel Shujath</w:t>
      </w:r>
      <w:r w:rsidR="00380D67" w:rsidRPr="00A22E9E">
        <w:rPr>
          <w:rFonts w:ascii="Times New Roman" w:hAnsi="Times New Roman" w:cs="Times New Roman"/>
        </w:rPr>
        <w:t xml:space="preserve">. </w:t>
      </w:r>
      <w:bookmarkStart w:id="14" w:name="_Hlk127355862"/>
      <w:r w:rsidR="00380D67" w:rsidRPr="00A22E9E">
        <w:rPr>
          <w:rFonts w:ascii="Times New Roman" w:hAnsi="Times New Roman" w:cs="Times New Roman"/>
        </w:rPr>
        <w:t>All were in favor, and none were opposed.</w:t>
      </w:r>
    </w:p>
    <w:bookmarkEnd w:id="12"/>
    <w:bookmarkEnd w:id="14"/>
    <w:p w14:paraId="74E97CAF" w14:textId="7F34D6FC" w:rsidR="00AA4189" w:rsidRPr="00A22E9E" w:rsidRDefault="00AA4189" w:rsidP="00AA4189">
      <w:pPr>
        <w:pStyle w:val="Heading1"/>
        <w:spacing w:before="0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Approval of</w:t>
      </w:r>
      <w:r w:rsidR="005D69C4" w:rsidRPr="00A22E9E">
        <w:rPr>
          <w:rFonts w:cs="Times New Roman"/>
          <w:sz w:val="22"/>
          <w:szCs w:val="22"/>
        </w:rPr>
        <w:t xml:space="preserve"> </w:t>
      </w:r>
      <w:r w:rsidR="00923A54">
        <w:rPr>
          <w:rFonts w:cs="Times New Roman"/>
          <w:sz w:val="22"/>
          <w:szCs w:val="22"/>
        </w:rPr>
        <w:t>January and February</w:t>
      </w:r>
      <w:r w:rsidR="00774DCE">
        <w:rPr>
          <w:rFonts w:cs="Times New Roman"/>
          <w:sz w:val="22"/>
          <w:szCs w:val="22"/>
        </w:rPr>
        <w:t xml:space="preserve"> </w:t>
      </w:r>
      <w:r w:rsidRPr="00A22E9E">
        <w:rPr>
          <w:rFonts w:cs="Times New Roman"/>
          <w:sz w:val="22"/>
          <w:szCs w:val="22"/>
        </w:rPr>
        <w:t>Minutes</w:t>
      </w:r>
    </w:p>
    <w:p w14:paraId="4A9118E3" w14:textId="1F078B5D" w:rsidR="006C3E6F" w:rsidRPr="00095268" w:rsidRDefault="00FE6927" w:rsidP="00240F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FE6927">
        <w:rPr>
          <w:rFonts w:ascii="Times New Roman" w:hAnsi="Times New Roman" w:cs="Times New Roman"/>
        </w:rPr>
        <w:t xml:space="preserve">Vice Chair </w:t>
      </w:r>
      <w:r w:rsidRPr="00FE6927">
        <w:rPr>
          <w:rFonts w:ascii="Times New Roman" w:hAnsi="Times New Roman" w:cs="Times New Roman"/>
          <w:bCs/>
        </w:rPr>
        <w:t>Dr. Larry Martin</w:t>
      </w:r>
      <w:r w:rsidRPr="00FE6927">
        <w:rPr>
          <w:rFonts w:ascii="Times New Roman" w:hAnsi="Times New Roman" w:cs="Times New Roman"/>
        </w:rPr>
        <w:t xml:space="preserve"> </w:t>
      </w:r>
      <w:r w:rsidR="00AA4189" w:rsidRPr="00A22E9E">
        <w:rPr>
          <w:rFonts w:ascii="Times New Roman" w:hAnsi="Times New Roman" w:cs="Times New Roman"/>
        </w:rPr>
        <w:t xml:space="preserve">moved to approve the </w:t>
      </w:r>
      <w:r w:rsidR="00EC20FA">
        <w:rPr>
          <w:rFonts w:ascii="Times New Roman" w:hAnsi="Times New Roman" w:cs="Times New Roman"/>
        </w:rPr>
        <w:t>January</w:t>
      </w:r>
      <w:r w:rsidR="00923A54">
        <w:rPr>
          <w:rFonts w:ascii="Times New Roman" w:hAnsi="Times New Roman" w:cs="Times New Roman"/>
        </w:rPr>
        <w:t xml:space="preserve"> and February</w:t>
      </w:r>
      <w:r w:rsidR="0017631E">
        <w:rPr>
          <w:rFonts w:ascii="Times New Roman" w:hAnsi="Times New Roman" w:cs="Times New Roman"/>
        </w:rPr>
        <w:t xml:space="preserve"> </w:t>
      </w:r>
      <w:r w:rsidR="00AA4189" w:rsidRPr="00A22E9E">
        <w:rPr>
          <w:rFonts w:ascii="Times New Roman" w:hAnsi="Times New Roman" w:cs="Times New Roman"/>
        </w:rPr>
        <w:t xml:space="preserve">meeting minutes and was seconded by </w:t>
      </w:r>
      <w:r w:rsidR="00923A54">
        <w:rPr>
          <w:rFonts w:ascii="Times New Roman" w:hAnsi="Times New Roman" w:cs="Times New Roman"/>
        </w:rPr>
        <w:t>Jaleel</w:t>
      </w:r>
      <w:r w:rsidR="001D1917">
        <w:rPr>
          <w:rFonts w:ascii="Times New Roman" w:hAnsi="Times New Roman" w:cs="Times New Roman"/>
        </w:rPr>
        <w:t xml:space="preserve"> Shujath</w:t>
      </w:r>
      <w:r w:rsidR="0017631E">
        <w:rPr>
          <w:rFonts w:ascii="Times New Roman" w:hAnsi="Times New Roman" w:cs="Times New Roman"/>
        </w:rPr>
        <w:t xml:space="preserve">. </w:t>
      </w:r>
      <w:r w:rsidR="00AA4189" w:rsidRPr="00A22E9E">
        <w:rPr>
          <w:rFonts w:ascii="Times New Roman" w:hAnsi="Times New Roman" w:cs="Times New Roman"/>
        </w:rPr>
        <w:t>All were in favor, none were opposed.</w:t>
      </w:r>
    </w:p>
    <w:p w14:paraId="75103D42" w14:textId="4BFD9A6E" w:rsidR="005B3236" w:rsidRPr="00A22E9E" w:rsidRDefault="0049480A" w:rsidP="00240FB1">
      <w:pPr>
        <w:pStyle w:val="Heading1"/>
        <w:spacing w:before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Contract Modifications</w:t>
      </w:r>
    </w:p>
    <w:p w14:paraId="19A46A40" w14:textId="2CAC6FD7" w:rsidR="008C0C76" w:rsidRDefault="002B167A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bookmarkStart w:id="15" w:name="_Hlk149058923"/>
      <w:r w:rsidRPr="002B167A">
        <w:rPr>
          <w:rFonts w:ascii="Times New Roman" w:hAnsi="Times New Roman" w:cs="Times New Roman"/>
        </w:rPr>
        <w:t>Dr. Lance Loncke (DOEE)</w:t>
      </w:r>
      <w:r w:rsidR="008C0C76" w:rsidRPr="008C0C76">
        <w:rPr>
          <w:rFonts w:ascii="Times New Roman" w:hAnsi="Times New Roman" w:cs="Times New Roman"/>
        </w:rPr>
        <w:t xml:space="preserve"> provided an overview of DCSEU</w:t>
      </w:r>
      <w:r w:rsidR="008C0C76">
        <w:rPr>
          <w:rFonts w:ascii="Times New Roman" w:hAnsi="Times New Roman" w:cs="Times New Roman"/>
        </w:rPr>
        <w:t>’s contract modification</w:t>
      </w:r>
      <w:r w:rsidR="00B17C11">
        <w:rPr>
          <w:rFonts w:ascii="Times New Roman" w:hAnsi="Times New Roman" w:cs="Times New Roman"/>
        </w:rPr>
        <w:t xml:space="preserve"> </w:t>
      </w:r>
      <w:r w:rsidR="002F39EE">
        <w:rPr>
          <w:rFonts w:ascii="Times New Roman" w:hAnsi="Times New Roman" w:cs="Times New Roman"/>
        </w:rPr>
        <w:t>which is currently under legal review</w:t>
      </w:r>
      <w:r w:rsidR="008C0C76">
        <w:rPr>
          <w:rFonts w:ascii="Times New Roman" w:hAnsi="Times New Roman" w:cs="Times New Roman"/>
        </w:rPr>
        <w:t>:</w:t>
      </w:r>
    </w:p>
    <w:p w14:paraId="77050D37" w14:textId="1177D69A" w:rsidR="0093764A" w:rsidRPr="007167F4" w:rsidRDefault="00A44090" w:rsidP="00095268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063CE19" wp14:editId="20586AE3">
            <wp:extent cx="3683479" cy="1815372"/>
            <wp:effectExtent l="0" t="0" r="0" b="0"/>
            <wp:docPr id="164024212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42121" name="Picture 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4693" cy="18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 w14:paraId="00059C05" w14:textId="4AA38880" w:rsidR="003769F6" w:rsidRDefault="003769F6" w:rsidP="006D4759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</w:t>
      </w:r>
      <w:r w:rsidR="00A97E5C">
        <w:rPr>
          <w:rFonts w:cs="Times New Roman"/>
          <w:sz w:val="22"/>
          <w:szCs w:val="22"/>
        </w:rPr>
        <w:t>CSEU FY24 Q1 Update</w:t>
      </w:r>
    </w:p>
    <w:p w14:paraId="7DAC8DAD" w14:textId="32DB1B26" w:rsidR="007167F4" w:rsidRPr="00B6664B" w:rsidRDefault="007167F4" w:rsidP="002C5310">
      <w:pPr>
        <w:pStyle w:val="ListParagraph"/>
        <w:numPr>
          <w:ilvl w:val="0"/>
          <w:numId w:val="13"/>
        </w:numPr>
      </w:pPr>
      <w:bookmarkStart w:id="16" w:name="_Hlk158807818"/>
      <w:r w:rsidRPr="007167F4">
        <w:rPr>
          <w:rFonts w:ascii="Times New Roman" w:hAnsi="Times New Roman" w:cs="Times New Roman"/>
        </w:rPr>
        <w:t>Ben Burdick (DCSEU)</w:t>
      </w:r>
      <w:r w:rsidR="00B6664B">
        <w:rPr>
          <w:rFonts w:ascii="Times New Roman" w:hAnsi="Times New Roman" w:cs="Times New Roman"/>
        </w:rPr>
        <w:t xml:space="preserve"> </w:t>
      </w:r>
      <w:bookmarkEnd w:id="16"/>
      <w:r w:rsidR="00B6664B">
        <w:rPr>
          <w:rFonts w:ascii="Times New Roman" w:hAnsi="Times New Roman" w:cs="Times New Roman"/>
        </w:rPr>
        <w:t>presented on DCSEU’s FY24 Q1:</w:t>
      </w:r>
    </w:p>
    <w:p w14:paraId="0398AA5D" w14:textId="2A326711" w:rsidR="00B6664B" w:rsidRPr="007167F4" w:rsidRDefault="00095268" w:rsidP="00095268">
      <w:pPr>
        <w:jc w:val="center"/>
      </w:pPr>
      <w:r>
        <w:rPr>
          <w:noProof/>
        </w:rPr>
        <w:drawing>
          <wp:inline distT="0" distB="0" distL="0" distR="0" wp14:anchorId="6AA8B98F" wp14:editId="5FEAF5B1">
            <wp:extent cx="4925683" cy="2824373"/>
            <wp:effectExtent l="0" t="0" r="8890" b="0"/>
            <wp:docPr id="1100096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961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571" cy="286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79AC" w14:textId="392D8539" w:rsidR="004B1506" w:rsidRDefault="00C240FB" w:rsidP="00C240FB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225CB0FA" wp14:editId="05513171">
            <wp:extent cx="5943600" cy="3327400"/>
            <wp:effectExtent l="0" t="0" r="0" b="6350"/>
            <wp:docPr id="130842921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2921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AE9F" w14:textId="77777777" w:rsidR="008A7D6F" w:rsidRDefault="008A7D6F" w:rsidP="00C240FB">
      <w:pPr>
        <w:pStyle w:val="ListParagraph"/>
        <w:jc w:val="center"/>
      </w:pPr>
    </w:p>
    <w:p w14:paraId="58FE49BE" w14:textId="0DAF08F0" w:rsidR="001B5FE1" w:rsidRPr="004B1506" w:rsidRDefault="00696E82" w:rsidP="00C240FB">
      <w:pPr>
        <w:pStyle w:val="ListParagraph"/>
        <w:jc w:val="center"/>
      </w:pPr>
      <w:r>
        <w:rPr>
          <w:noProof/>
        </w:rPr>
        <w:drawing>
          <wp:inline distT="0" distB="0" distL="0" distR="0" wp14:anchorId="0EF6A5EC" wp14:editId="1360DE31">
            <wp:extent cx="5943600" cy="3112770"/>
            <wp:effectExtent l="0" t="0" r="0" b="0"/>
            <wp:docPr id="202746782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6782" name="Picture 1" descr="Calend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43E7" w14:textId="0B1AED47" w:rsidR="00D54C86" w:rsidRDefault="00E222FB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222FB">
        <w:rPr>
          <w:rFonts w:ascii="Times New Roman" w:hAnsi="Times New Roman" w:cs="Times New Roman"/>
        </w:rPr>
        <w:t>Patti Boyd (DCSEU)</w:t>
      </w:r>
      <w:r>
        <w:rPr>
          <w:rFonts w:ascii="Times New Roman" w:hAnsi="Times New Roman" w:cs="Times New Roman"/>
        </w:rPr>
        <w:t xml:space="preserve"> presented</w:t>
      </w:r>
      <w:r w:rsidR="00D451C5">
        <w:rPr>
          <w:rFonts w:ascii="Times New Roman" w:hAnsi="Times New Roman" w:cs="Times New Roman"/>
        </w:rPr>
        <w:t xml:space="preserve"> on the renewable energy + energy efficiency benchmark:</w:t>
      </w:r>
    </w:p>
    <w:p w14:paraId="4DA862A3" w14:textId="609BEBB4" w:rsidR="008A7D6F" w:rsidRDefault="008A7D6F" w:rsidP="00C928A3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AE4E67" wp14:editId="7C32F92B">
            <wp:extent cx="4813540" cy="2634590"/>
            <wp:effectExtent l="0" t="0" r="6350" b="0"/>
            <wp:docPr id="1259245863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45863" name="Picture 1" descr="Graphical user interface, text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609" cy="26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782E" w14:textId="5F530693" w:rsidR="00D451C5" w:rsidRPr="00E222FB" w:rsidRDefault="000A4AE9" w:rsidP="000A4AE9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F303156" wp14:editId="07196BC4">
            <wp:extent cx="5426015" cy="2846919"/>
            <wp:effectExtent l="0" t="0" r="3810" b="0"/>
            <wp:docPr id="12325207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20740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429" cy="28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0FE7" w14:textId="77777777" w:rsidR="00C928A3" w:rsidRPr="000A4AE9" w:rsidRDefault="00C928A3" w:rsidP="002C5310">
      <w:pPr>
        <w:pStyle w:val="ListParagraph"/>
        <w:numPr>
          <w:ilvl w:val="0"/>
          <w:numId w:val="13"/>
        </w:numPr>
      </w:pPr>
      <w:r>
        <w:rPr>
          <w:rFonts w:ascii="Times New Roman" w:hAnsi="Times New Roman" w:cs="Times New Roman"/>
        </w:rPr>
        <w:t>Nina Dodge asked:</w:t>
      </w:r>
    </w:p>
    <w:p w14:paraId="6229A7BD" w14:textId="1FE5D675" w:rsidR="000A4AE9" w:rsidRPr="00482085" w:rsidRDefault="00482085" w:rsidP="000A4AE9">
      <w:pPr>
        <w:pStyle w:val="ListParagraph"/>
        <w:numPr>
          <w:ilvl w:val="1"/>
          <w:numId w:val="13"/>
        </w:numPr>
      </w:pPr>
      <w:r>
        <w:rPr>
          <w:rFonts w:ascii="Times New Roman" w:hAnsi="Times New Roman" w:cs="Times New Roman"/>
        </w:rPr>
        <w:t>What is the difference between source and site savings?</w:t>
      </w:r>
    </w:p>
    <w:p w14:paraId="4DCEB7F5" w14:textId="132B043D" w:rsidR="00E33D01" w:rsidRPr="004D73C2" w:rsidRDefault="00E33D01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33D01">
        <w:rPr>
          <w:rFonts w:ascii="Times New Roman" w:hAnsi="Times New Roman" w:cs="Times New Roman"/>
        </w:rPr>
        <w:t xml:space="preserve">Patti Boyd (DCSEU) </w:t>
      </w:r>
      <w:r>
        <w:rPr>
          <w:rFonts w:ascii="Times New Roman" w:hAnsi="Times New Roman" w:cs="Times New Roman"/>
        </w:rPr>
        <w:t>shared that</w:t>
      </w:r>
      <w:r w:rsidR="00C658A4" w:rsidRPr="00C658A4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</w:t>
      </w:r>
      <w:r w:rsidR="00C658A4" w:rsidRPr="00C658A4">
        <w:rPr>
          <w:rFonts w:ascii="Times New Roman" w:hAnsi="Times New Roman" w:cs="Times New Roman"/>
          <w:i/>
          <w:iCs/>
        </w:rPr>
        <w:t>source energy</w:t>
      </w:r>
      <w:r w:rsidR="00C658A4" w:rsidRPr="00C658A4">
        <w:rPr>
          <w:rFonts w:ascii="Times New Roman" w:hAnsi="Times New Roman" w:cs="Times New Roman"/>
        </w:rPr>
        <w:t xml:space="preserve"> represents the total amount of raw fuel that is </w:t>
      </w:r>
      <w:r w:rsidR="00C658A4" w:rsidRPr="004D73C2">
        <w:rPr>
          <w:rFonts w:ascii="Times New Roman" w:hAnsi="Times New Roman" w:cs="Times New Roman"/>
        </w:rPr>
        <w:t>required to operate and</w:t>
      </w:r>
      <w:r w:rsidR="00DD40B2" w:rsidRPr="004D73C2">
        <w:rPr>
          <w:rFonts w:ascii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DD40B2" w:rsidRPr="004D73C2">
        <w:rPr>
          <w:rFonts w:ascii="Times New Roman" w:hAnsi="Times New Roman" w:cs="Times New Roman"/>
          <w:i/>
          <w:iCs/>
        </w:rPr>
        <w:t>site energy</w:t>
      </w:r>
      <w:r w:rsidR="00DD40B2" w:rsidRPr="004D73C2">
        <w:rPr>
          <w:rFonts w:ascii="Times New Roman" w:hAnsi="Times New Roman" w:cs="Times New Roman"/>
        </w:rPr>
        <w:t xml:space="preserve"> is the amount of heat and electricity consumed by a building</w:t>
      </w:r>
      <w:r w:rsidR="00921192" w:rsidRPr="004D73C2">
        <w:rPr>
          <w:rFonts w:ascii="Times New Roman" w:hAnsi="Times New Roman" w:cs="Times New Roman"/>
        </w:rPr>
        <w:t xml:space="preserve"> (</w:t>
      </w:r>
      <w:r w:rsidR="00DD40B2" w:rsidRPr="004D73C2">
        <w:rPr>
          <w:rFonts w:ascii="Times New Roman" w:hAnsi="Times New Roman" w:cs="Times New Roman"/>
        </w:rPr>
        <w:t>reflected in utility bills</w:t>
      </w:r>
      <w:r w:rsidR="00921192" w:rsidRPr="004D73C2">
        <w:rPr>
          <w:rFonts w:ascii="Times New Roman" w:hAnsi="Times New Roman" w:cs="Times New Roman"/>
        </w:rPr>
        <w:t>)</w:t>
      </w:r>
      <w:r w:rsidR="00DD40B2" w:rsidRPr="004D73C2">
        <w:rPr>
          <w:rFonts w:ascii="Times New Roman" w:hAnsi="Times New Roman" w:cs="Times New Roman"/>
        </w:rPr>
        <w:t>. </w:t>
      </w:r>
    </w:p>
    <w:p w14:paraId="19EF1B90" w14:textId="5B7BBAFC" w:rsidR="00482FBD" w:rsidRPr="004D73C2" w:rsidRDefault="00482FBD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4D73C2">
        <w:rPr>
          <w:rFonts w:ascii="Times New Roman" w:hAnsi="Times New Roman" w:cs="Times New Roman"/>
        </w:rPr>
        <w:t>Jamal Lewis asked:</w:t>
      </w:r>
    </w:p>
    <w:p w14:paraId="725AB999" w14:textId="4635D68D" w:rsidR="00482FBD" w:rsidRPr="004D73C2" w:rsidRDefault="0016031B" w:rsidP="0016031B">
      <w:pPr>
        <w:pStyle w:val="ListParagraph"/>
        <w:numPr>
          <w:ilvl w:val="1"/>
          <w:numId w:val="13"/>
        </w:numPr>
        <w:rPr>
          <w:rFonts w:ascii="Times New Roman" w:hAnsi="Times New Roman" w:cs="Times New Roman"/>
        </w:rPr>
      </w:pPr>
      <w:r w:rsidRPr="004D73C2">
        <w:rPr>
          <w:rFonts w:ascii="Times New Roman" w:hAnsi="Times New Roman" w:cs="Times New Roman"/>
        </w:rPr>
        <w:t>Are the conver</w:t>
      </w:r>
      <w:r w:rsidR="00BB3036" w:rsidRPr="004D73C2">
        <w:rPr>
          <w:rFonts w:ascii="Times New Roman" w:hAnsi="Times New Roman" w:cs="Times New Roman"/>
        </w:rPr>
        <w:t>s</w:t>
      </w:r>
      <w:r w:rsidRPr="004D73C2">
        <w:rPr>
          <w:rFonts w:ascii="Times New Roman" w:hAnsi="Times New Roman" w:cs="Times New Roman"/>
        </w:rPr>
        <w:t>ion factors based on</w:t>
      </w:r>
      <w:r w:rsidR="00622EAD" w:rsidRPr="004D73C2">
        <w:rPr>
          <w:rFonts w:ascii="Times New Roman" w:hAnsi="Times New Roman" w:cs="Times New Roman"/>
        </w:rPr>
        <w:t xml:space="preserve"> the current grid mix or is it factoring </w:t>
      </w:r>
      <w:r w:rsidR="002966FA" w:rsidRPr="004D73C2">
        <w:rPr>
          <w:rFonts w:ascii="Times New Roman" w:hAnsi="Times New Roman" w:cs="Times New Roman"/>
        </w:rPr>
        <w:t>in elements of th</w:t>
      </w:r>
      <w:r w:rsidR="00622EAD" w:rsidRPr="004D73C2">
        <w:rPr>
          <w:rFonts w:ascii="Times New Roman" w:hAnsi="Times New Roman" w:cs="Times New Roman"/>
        </w:rPr>
        <w:t>e grid get</w:t>
      </w:r>
      <w:r w:rsidR="002966FA" w:rsidRPr="004D73C2">
        <w:rPr>
          <w:rFonts w:ascii="Times New Roman" w:hAnsi="Times New Roman" w:cs="Times New Roman"/>
        </w:rPr>
        <w:t xml:space="preserve">ting </w:t>
      </w:r>
      <w:r w:rsidR="00622EAD" w:rsidRPr="004D73C2">
        <w:rPr>
          <w:rFonts w:ascii="Times New Roman" w:hAnsi="Times New Roman" w:cs="Times New Roman"/>
        </w:rPr>
        <w:t>cleaner?</w:t>
      </w:r>
    </w:p>
    <w:p w14:paraId="023346FA" w14:textId="37482561" w:rsidR="0050286C" w:rsidRPr="004D73C2" w:rsidRDefault="0050286C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17" w:name="_Hlk158900505"/>
      <w:r w:rsidRPr="004D73C2">
        <w:rPr>
          <w:rFonts w:ascii="Times New Roman" w:hAnsi="Times New Roman" w:cs="Times New Roman"/>
        </w:rPr>
        <w:t>Patti Boyd (DCSEU)</w:t>
      </w:r>
      <w:r w:rsidR="004634B7" w:rsidRPr="004D73C2">
        <w:rPr>
          <w:rFonts w:ascii="Times New Roman" w:hAnsi="Times New Roman" w:cs="Times New Roman"/>
        </w:rPr>
        <w:t xml:space="preserve"> </w:t>
      </w:r>
      <w:bookmarkEnd w:id="17"/>
      <w:r w:rsidR="004634B7" w:rsidRPr="004D73C2">
        <w:rPr>
          <w:rFonts w:ascii="Times New Roman" w:hAnsi="Times New Roman" w:cs="Times New Roman"/>
        </w:rPr>
        <w:t>shared that the conversion factors were based on the current grid mi</w:t>
      </w:r>
      <w:r w:rsidR="00BD431A" w:rsidRPr="004D73C2">
        <w:rPr>
          <w:rFonts w:ascii="Times New Roman" w:hAnsi="Times New Roman" w:cs="Times New Roman"/>
        </w:rPr>
        <w:t>x</w:t>
      </w:r>
      <w:r w:rsidR="004634B7" w:rsidRPr="004D73C2">
        <w:rPr>
          <w:rFonts w:ascii="Times New Roman" w:hAnsi="Times New Roman" w:cs="Times New Roman"/>
        </w:rPr>
        <w:t xml:space="preserve"> </w:t>
      </w:r>
      <w:r w:rsidR="00BB3036" w:rsidRPr="004D73C2">
        <w:rPr>
          <w:rFonts w:ascii="Times New Roman" w:hAnsi="Times New Roman" w:cs="Times New Roman"/>
        </w:rPr>
        <w:t>and derived from</w:t>
      </w:r>
      <w:r w:rsidR="00BD431A" w:rsidRPr="004D73C2">
        <w:rPr>
          <w:rFonts w:ascii="Times New Roman" w:hAnsi="Times New Roman" w:cs="Times New Roman"/>
        </w:rPr>
        <w:t xml:space="preserve"> a calculation methodology.</w:t>
      </w:r>
      <w:r w:rsidR="00D55B62" w:rsidRPr="004D73C2">
        <w:rPr>
          <w:rFonts w:ascii="Times New Roman" w:hAnsi="Times New Roman" w:cs="Times New Roman"/>
        </w:rPr>
        <w:t xml:space="preserve"> Patti offered to share the methodology with Jamal.</w:t>
      </w:r>
    </w:p>
    <w:p w14:paraId="444851A2" w14:textId="128021B7" w:rsidR="006237A7" w:rsidRPr="004D73C2" w:rsidRDefault="00917C3A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4D73C2">
        <w:rPr>
          <w:rFonts w:ascii="Times New Roman" w:hAnsi="Times New Roman" w:cs="Times New Roman"/>
        </w:rPr>
        <w:t>Nina Dodge thank</w:t>
      </w:r>
      <w:r w:rsidR="00FB2A20" w:rsidRPr="004D73C2">
        <w:rPr>
          <w:rFonts w:ascii="Times New Roman" w:hAnsi="Times New Roman" w:cs="Times New Roman"/>
        </w:rPr>
        <w:t>ed</w:t>
      </w:r>
      <w:r w:rsidRPr="004D73C2">
        <w:rPr>
          <w:rFonts w:ascii="Times New Roman" w:hAnsi="Times New Roman" w:cs="Times New Roman"/>
        </w:rPr>
        <w:t xml:space="preserve"> the DCSEU for presenting the information in a framework that was easily </w:t>
      </w:r>
      <w:r w:rsidR="00FB2A20" w:rsidRPr="004D73C2">
        <w:rPr>
          <w:rFonts w:ascii="Times New Roman" w:hAnsi="Times New Roman" w:cs="Times New Roman"/>
        </w:rPr>
        <w:t>digestible and encouraged the DCSEU to continue sharing information in this form.</w:t>
      </w:r>
    </w:p>
    <w:p w14:paraId="1A4F3C73" w14:textId="77777777" w:rsidR="00376AD9" w:rsidRPr="00A63970" w:rsidRDefault="00376AD9" w:rsidP="00A63970">
      <w:pPr>
        <w:ind w:left="360"/>
        <w:rPr>
          <w:rFonts w:cs="Times New Roman"/>
        </w:rPr>
      </w:pPr>
    </w:p>
    <w:p w14:paraId="52D4D0B3" w14:textId="77777777" w:rsidR="00865577" w:rsidRDefault="00865577" w:rsidP="00865577">
      <w:pPr>
        <w:pStyle w:val="ListParagraph"/>
        <w:rPr>
          <w:rFonts w:ascii="Times New Roman" w:hAnsi="Times New Roman" w:cs="Times New Roman"/>
        </w:rPr>
      </w:pPr>
    </w:p>
    <w:p w14:paraId="49573AC5" w14:textId="7C948F99" w:rsidR="00865577" w:rsidRDefault="00865577" w:rsidP="00EC03B8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55E8F3" wp14:editId="43940DD4">
            <wp:extent cx="5624423" cy="2621125"/>
            <wp:effectExtent l="0" t="0" r="0" b="8255"/>
            <wp:docPr id="541215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158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235" cy="26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A240" w14:textId="77777777" w:rsidR="00EC03B8" w:rsidRDefault="00EC03B8" w:rsidP="00EC03B8">
      <w:pPr>
        <w:pStyle w:val="ListParagraph"/>
        <w:jc w:val="center"/>
        <w:rPr>
          <w:rFonts w:ascii="Times New Roman" w:hAnsi="Times New Roman" w:cs="Times New Roman"/>
        </w:rPr>
      </w:pPr>
    </w:p>
    <w:p w14:paraId="42302E4D" w14:textId="00FE1DEC" w:rsidR="00372777" w:rsidRPr="00865577" w:rsidRDefault="00372777" w:rsidP="00EC03B8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CE8CF3" wp14:editId="603105C3">
            <wp:extent cx="5218981" cy="1623125"/>
            <wp:effectExtent l="0" t="0" r="1270" b="0"/>
            <wp:docPr id="1012261493" name="Picture 1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61493" name="Picture 1" descr="Table, time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063" cy="16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EC86" w14:textId="77777777" w:rsidR="00EC03B8" w:rsidRDefault="00EC03B8" w:rsidP="00EC03B8">
      <w:pPr>
        <w:pStyle w:val="ListParagraph"/>
        <w:rPr>
          <w:rFonts w:ascii="Times New Roman" w:hAnsi="Times New Roman" w:cs="Times New Roman"/>
        </w:rPr>
      </w:pPr>
    </w:p>
    <w:p w14:paraId="0908EBB4" w14:textId="6363352C" w:rsidR="00372777" w:rsidRPr="00372777" w:rsidRDefault="00372777" w:rsidP="0037277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372777">
        <w:rPr>
          <w:rFonts w:ascii="Times New Roman" w:hAnsi="Times New Roman" w:cs="Times New Roman"/>
        </w:rPr>
        <w:t xml:space="preserve">Jamal Lewis </w:t>
      </w:r>
      <w:r>
        <w:rPr>
          <w:rFonts w:ascii="Times New Roman" w:hAnsi="Times New Roman" w:cs="Times New Roman"/>
        </w:rPr>
        <w:t>inquired</w:t>
      </w:r>
      <w:r w:rsidRPr="00372777">
        <w:rPr>
          <w:rFonts w:ascii="Times New Roman" w:hAnsi="Times New Roman" w:cs="Times New Roman"/>
        </w:rPr>
        <w:t>:</w:t>
      </w:r>
    </w:p>
    <w:p w14:paraId="5B5C2BE2" w14:textId="55865A0A" w:rsidR="00372777" w:rsidRDefault="00AF6140" w:rsidP="00AF6140">
      <w:pPr>
        <w:pStyle w:val="ListParagraph"/>
        <w:numPr>
          <w:ilvl w:val="1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Does the DCSEU have </w:t>
      </w:r>
      <w:r w:rsidR="009F3D10">
        <w:rPr>
          <w:rFonts w:ascii="Times New Roman" w:hAnsi="Times New Roman" w:cs="Times New Roman"/>
        </w:rPr>
        <w:t>any pathways to accelerate the CBE spending?</w:t>
      </w:r>
    </w:p>
    <w:p w14:paraId="115F65C2" w14:textId="5235A6A4" w:rsidR="009F3D10" w:rsidRDefault="009F3D10" w:rsidP="009F3D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18" w:name="_Hlk158902576"/>
      <w:r w:rsidRPr="009F3D10">
        <w:rPr>
          <w:rFonts w:ascii="Times New Roman" w:hAnsi="Times New Roman" w:cs="Times New Roman"/>
        </w:rPr>
        <w:t>Ben Burdick (DCSEU)</w:t>
      </w:r>
      <w:r w:rsidR="0079278C">
        <w:rPr>
          <w:rFonts w:ascii="Times New Roman" w:hAnsi="Times New Roman" w:cs="Times New Roman"/>
        </w:rPr>
        <w:t xml:space="preserve"> </w:t>
      </w:r>
      <w:bookmarkEnd w:id="18"/>
      <w:r w:rsidR="0079278C">
        <w:rPr>
          <w:rFonts w:ascii="Times New Roman" w:hAnsi="Times New Roman" w:cs="Times New Roman"/>
        </w:rPr>
        <w:t>shared</w:t>
      </w:r>
      <w:r w:rsidR="00AE6B87" w:rsidRPr="00AE6B87">
        <w:rPr>
          <w:rFonts w:ascii="Times New Roman" w:hAnsi="Times New Roman" w:cs="Times New Roman"/>
        </w:rPr>
        <w:t xml:space="preserve"> a lot of </w:t>
      </w:r>
      <w:r w:rsidR="00AE6B87">
        <w:rPr>
          <w:rFonts w:ascii="Times New Roman" w:hAnsi="Times New Roman" w:cs="Times New Roman"/>
        </w:rPr>
        <w:t>DCSEU’s</w:t>
      </w:r>
      <w:r w:rsidR="00AE6B87" w:rsidRPr="00AE6B87">
        <w:rPr>
          <w:rFonts w:ascii="Times New Roman" w:hAnsi="Times New Roman" w:cs="Times New Roman"/>
        </w:rPr>
        <w:t xml:space="preserve"> CBE spend is derived from direct installation work</w:t>
      </w:r>
      <w:r w:rsidR="00433D02">
        <w:rPr>
          <w:rFonts w:ascii="Times New Roman" w:hAnsi="Times New Roman" w:cs="Times New Roman"/>
        </w:rPr>
        <w:t>, so</w:t>
      </w:r>
      <w:r w:rsidR="00760ABC">
        <w:rPr>
          <w:rFonts w:ascii="Times New Roman" w:hAnsi="Times New Roman" w:cs="Times New Roman"/>
        </w:rPr>
        <w:t xml:space="preserve"> the DCSEU will not reach the higher numbers until the contractors begin their work.</w:t>
      </w:r>
      <w:r w:rsidR="00AE6B87" w:rsidRPr="00AE6B87">
        <w:rPr>
          <w:rFonts w:ascii="Times New Roman" w:hAnsi="Times New Roman" w:cs="Times New Roman"/>
        </w:rPr>
        <w:br/>
      </w:r>
      <w:r w:rsidR="00077772">
        <w:rPr>
          <w:rFonts w:ascii="Times New Roman" w:hAnsi="Times New Roman" w:cs="Times New Roman"/>
        </w:rPr>
        <w:t>Additional, the DCSEU of</w:t>
      </w:r>
      <w:r w:rsidR="00AE6B87" w:rsidRPr="00AE6B87">
        <w:rPr>
          <w:rFonts w:ascii="Times New Roman" w:hAnsi="Times New Roman" w:cs="Times New Roman"/>
        </w:rPr>
        <w:t xml:space="preserve"> working with at least two contractors </w:t>
      </w:r>
      <w:r w:rsidR="00B419E9">
        <w:rPr>
          <w:rFonts w:ascii="Times New Roman" w:hAnsi="Times New Roman" w:cs="Times New Roman"/>
        </w:rPr>
        <w:t>are in the process of</w:t>
      </w:r>
      <w:r w:rsidR="00077772">
        <w:rPr>
          <w:rFonts w:ascii="Times New Roman" w:hAnsi="Times New Roman" w:cs="Times New Roman"/>
        </w:rPr>
        <w:t xml:space="preserve"> becoming a CBE </w:t>
      </w:r>
      <w:r w:rsidR="00B419E9">
        <w:rPr>
          <w:rFonts w:ascii="Times New Roman" w:hAnsi="Times New Roman" w:cs="Times New Roman"/>
        </w:rPr>
        <w:t>vi</w:t>
      </w:r>
      <w:r w:rsidR="001C5AB7">
        <w:rPr>
          <w:rFonts w:ascii="Times New Roman" w:hAnsi="Times New Roman" w:cs="Times New Roman"/>
        </w:rPr>
        <w:t xml:space="preserve">a </w:t>
      </w:r>
      <w:r w:rsidR="00077772">
        <w:rPr>
          <w:rFonts w:ascii="Times New Roman" w:hAnsi="Times New Roman" w:cs="Times New Roman"/>
        </w:rPr>
        <w:t>DSLBD’s</w:t>
      </w:r>
      <w:r w:rsidR="00B419E9">
        <w:rPr>
          <w:rFonts w:ascii="Times New Roman" w:hAnsi="Times New Roman" w:cs="Times New Roman"/>
        </w:rPr>
        <w:t xml:space="preserve"> guidance.</w:t>
      </w:r>
    </w:p>
    <w:p w14:paraId="5C9594E7" w14:textId="034ACCD8" w:rsidR="0019619F" w:rsidRDefault="00174FDB" w:rsidP="00376AD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Solome Girma (DCSEU) presented the following slides:</w:t>
      </w:r>
    </w:p>
    <w:p w14:paraId="2AD46C77" w14:textId="0E8085D6" w:rsidR="00174FDB" w:rsidRPr="00725152" w:rsidRDefault="001E6F7E" w:rsidP="00174FDB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9B1DB5" wp14:editId="7252FD31">
            <wp:extent cx="4576039" cy="2234242"/>
            <wp:effectExtent l="0" t="0" r="0" b="0"/>
            <wp:docPr id="944411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113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8228" cy="224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1AB8" w14:textId="7163EA29" w:rsidR="001E3454" w:rsidRDefault="001E3454" w:rsidP="001E345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1E3454">
        <w:rPr>
          <w:rFonts w:ascii="Times New Roman" w:hAnsi="Times New Roman" w:cs="Times New Roman"/>
        </w:rPr>
        <w:lastRenderedPageBreak/>
        <w:t>Vice Chair Dr. Larry Martin</w:t>
      </w:r>
      <w:r w:rsidR="004A33A4">
        <w:rPr>
          <w:rFonts w:ascii="Times New Roman" w:hAnsi="Times New Roman" w:cs="Times New Roman"/>
        </w:rPr>
        <w:t xml:space="preserve"> asked</w:t>
      </w:r>
      <w:r w:rsidR="0093526F">
        <w:rPr>
          <w:rFonts w:ascii="Times New Roman" w:hAnsi="Times New Roman" w:cs="Times New Roman"/>
        </w:rPr>
        <w:t xml:space="preserve"> if building energy management systems were included in the business energy rebate offerings?</w:t>
      </w:r>
    </w:p>
    <w:p w14:paraId="26340462" w14:textId="1BC3E4A8" w:rsidR="0093526F" w:rsidRDefault="0093526F" w:rsidP="001E345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19" w:name="_Hlk158898379"/>
      <w:r w:rsidRPr="0093526F">
        <w:rPr>
          <w:rFonts w:ascii="Times New Roman" w:hAnsi="Times New Roman" w:cs="Times New Roman"/>
        </w:rPr>
        <w:t>Solome Girma (DCSEU)</w:t>
      </w:r>
      <w:r>
        <w:rPr>
          <w:rFonts w:ascii="Times New Roman" w:hAnsi="Times New Roman" w:cs="Times New Roman"/>
        </w:rPr>
        <w:t xml:space="preserve"> </w:t>
      </w:r>
      <w:bookmarkEnd w:id="19"/>
      <w:r>
        <w:rPr>
          <w:rFonts w:ascii="Times New Roman" w:hAnsi="Times New Roman" w:cs="Times New Roman"/>
        </w:rPr>
        <w:t>shared that</w:t>
      </w:r>
      <w:r w:rsidR="00011A55">
        <w:rPr>
          <w:rFonts w:ascii="Times New Roman" w:hAnsi="Times New Roman" w:cs="Times New Roman"/>
        </w:rPr>
        <w:t xml:space="preserve"> building energy management system projects come through DCSEU’s custom rebate program where engineers work with the building owner/operator to determine the savings</w:t>
      </w:r>
      <w:r w:rsidR="009A0992">
        <w:rPr>
          <w:rFonts w:ascii="Times New Roman" w:hAnsi="Times New Roman" w:cs="Times New Roman"/>
        </w:rPr>
        <w:t xml:space="preserve">. </w:t>
      </w:r>
    </w:p>
    <w:p w14:paraId="0B07127B" w14:textId="343F0423" w:rsidR="00FA1E66" w:rsidRPr="00436D07" w:rsidRDefault="00FA1E66" w:rsidP="00436D0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Giuls Kunkel </w:t>
      </w:r>
      <w:r w:rsidR="004F0C20">
        <w:rPr>
          <w:rFonts w:ascii="Times New Roman" w:hAnsi="Times New Roman" w:cs="Times New Roman"/>
        </w:rPr>
        <w:t>mentioned</w:t>
      </w:r>
      <w:r w:rsidR="00436D07">
        <w:rPr>
          <w:rFonts w:ascii="Times New Roman" w:hAnsi="Times New Roman" w:cs="Times New Roman"/>
        </w:rPr>
        <w:t xml:space="preserve"> that there </w:t>
      </w:r>
      <w:r w:rsidRPr="00436D07">
        <w:rPr>
          <w:rFonts w:ascii="Times New Roman" w:hAnsi="Times New Roman" w:cs="Times New Roman"/>
        </w:rPr>
        <w:t xml:space="preserve">are </w:t>
      </w:r>
      <w:r w:rsidR="00436D07">
        <w:rPr>
          <w:rFonts w:ascii="Times New Roman" w:hAnsi="Times New Roman" w:cs="Times New Roman"/>
        </w:rPr>
        <w:t>building owners and operators that are not</w:t>
      </w:r>
      <w:r w:rsidRPr="00436D07">
        <w:rPr>
          <w:rFonts w:ascii="Times New Roman" w:hAnsi="Times New Roman" w:cs="Times New Roman"/>
        </w:rPr>
        <w:t xml:space="preserve"> aware </w:t>
      </w:r>
      <w:r w:rsidR="00281790">
        <w:rPr>
          <w:rFonts w:ascii="Times New Roman" w:hAnsi="Times New Roman" w:cs="Times New Roman"/>
        </w:rPr>
        <w:t xml:space="preserve">of </w:t>
      </w:r>
      <w:r w:rsidR="003E7BDF">
        <w:rPr>
          <w:rFonts w:ascii="Times New Roman" w:hAnsi="Times New Roman" w:cs="Times New Roman"/>
        </w:rPr>
        <w:t xml:space="preserve">the </w:t>
      </w:r>
      <w:r w:rsidRPr="00436D07">
        <w:rPr>
          <w:rFonts w:ascii="Times New Roman" w:hAnsi="Times New Roman" w:cs="Times New Roman"/>
        </w:rPr>
        <w:t>rebates for lighting retrofits</w:t>
      </w:r>
      <w:r w:rsidR="004F0C20">
        <w:rPr>
          <w:rFonts w:ascii="Times New Roman" w:hAnsi="Times New Roman" w:cs="Times New Roman"/>
        </w:rPr>
        <w:t xml:space="preserve"> offered by the DCSEU</w:t>
      </w:r>
      <w:r w:rsidRPr="00436D07">
        <w:rPr>
          <w:rFonts w:ascii="Times New Roman" w:hAnsi="Times New Roman" w:cs="Times New Roman"/>
        </w:rPr>
        <w:t>.</w:t>
      </w:r>
    </w:p>
    <w:p w14:paraId="3C3D7CB2" w14:textId="0240248A" w:rsidR="00FA1E66" w:rsidRDefault="004F0C20" w:rsidP="001E345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4F0C20">
        <w:rPr>
          <w:rFonts w:ascii="Times New Roman" w:hAnsi="Times New Roman" w:cs="Times New Roman"/>
        </w:rPr>
        <w:t>Solome Girma (DCSEU)</w:t>
      </w:r>
      <w:r w:rsidR="00F56347">
        <w:rPr>
          <w:rFonts w:ascii="Times New Roman" w:hAnsi="Times New Roman" w:cs="Times New Roman"/>
        </w:rPr>
        <w:t xml:space="preserve"> mentioned that she would be </w:t>
      </w:r>
      <w:r w:rsidR="00646138">
        <w:rPr>
          <w:rFonts w:ascii="Times New Roman" w:hAnsi="Times New Roman" w:cs="Times New Roman"/>
        </w:rPr>
        <w:t>interested</w:t>
      </w:r>
      <w:r w:rsidR="00F56347">
        <w:rPr>
          <w:rFonts w:ascii="Times New Roman" w:hAnsi="Times New Roman" w:cs="Times New Roman"/>
        </w:rPr>
        <w:t xml:space="preserve"> in meeting with Giuls to understand how to reach more building owners.</w:t>
      </w:r>
    </w:p>
    <w:p w14:paraId="7235D2F9" w14:textId="20D69495" w:rsidR="00D221BD" w:rsidRDefault="00D221BD" w:rsidP="001E345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Nina Dodge asked</w:t>
      </w:r>
      <w:r w:rsidR="005B1524">
        <w:rPr>
          <w:rFonts w:ascii="Times New Roman" w:hAnsi="Times New Roman" w:cs="Times New Roman"/>
        </w:rPr>
        <w:t>:</w:t>
      </w:r>
    </w:p>
    <w:p w14:paraId="76B69643" w14:textId="2868CAB8" w:rsidR="005B1524" w:rsidRDefault="005B1524" w:rsidP="005B1524">
      <w:pPr>
        <w:pStyle w:val="ListParagraph"/>
        <w:numPr>
          <w:ilvl w:val="1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Does the DCSEU </w:t>
      </w:r>
      <w:r w:rsidR="00A82917">
        <w:rPr>
          <w:rFonts w:ascii="Times New Roman" w:hAnsi="Times New Roman" w:cs="Times New Roman"/>
        </w:rPr>
        <w:t>measure</w:t>
      </w:r>
      <w:r w:rsidRPr="005B1524">
        <w:rPr>
          <w:rFonts w:ascii="Times New Roman" w:hAnsi="Times New Roman" w:cs="Times New Roman"/>
        </w:rPr>
        <w:t xml:space="preserve"> the impact of </w:t>
      </w:r>
      <w:r>
        <w:rPr>
          <w:rFonts w:ascii="Times New Roman" w:hAnsi="Times New Roman" w:cs="Times New Roman"/>
        </w:rPr>
        <w:t xml:space="preserve">the </w:t>
      </w:r>
      <w:r w:rsidRPr="005B1524">
        <w:rPr>
          <w:rFonts w:ascii="Times New Roman" w:hAnsi="Times New Roman" w:cs="Times New Roman"/>
        </w:rPr>
        <w:t xml:space="preserve">building controls </w:t>
      </w:r>
      <w:r>
        <w:rPr>
          <w:rFonts w:ascii="Times New Roman" w:hAnsi="Times New Roman" w:cs="Times New Roman"/>
        </w:rPr>
        <w:t>that have been installed?</w:t>
      </w:r>
    </w:p>
    <w:p w14:paraId="2978C559" w14:textId="00DF4964" w:rsidR="00A82917" w:rsidRPr="00A82917" w:rsidRDefault="00A82917" w:rsidP="00A8291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A82917">
        <w:rPr>
          <w:rFonts w:ascii="Times New Roman" w:hAnsi="Times New Roman" w:cs="Times New Roman"/>
        </w:rPr>
        <w:t xml:space="preserve">Patti Boyd (DCSEU) </w:t>
      </w:r>
      <w:r>
        <w:rPr>
          <w:rFonts w:ascii="Times New Roman" w:hAnsi="Times New Roman" w:cs="Times New Roman"/>
        </w:rPr>
        <w:t>mentioned that the DCSEU track</w:t>
      </w:r>
      <w:r w:rsidR="00A309C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energy performance for the</w:t>
      </w:r>
      <w:r w:rsidRPr="00A82917">
        <w:rPr>
          <w:rFonts w:ascii="Times New Roman" w:hAnsi="Times New Roman" w:cs="Times New Roman"/>
        </w:rPr>
        <w:t xml:space="preserve"> buildings </w:t>
      </w:r>
      <w:r>
        <w:rPr>
          <w:rFonts w:ascii="Times New Roman" w:hAnsi="Times New Roman" w:cs="Times New Roman"/>
        </w:rPr>
        <w:t>that participate in a</w:t>
      </w:r>
      <w:r w:rsidRPr="00A82917">
        <w:rPr>
          <w:rFonts w:ascii="Times New Roman" w:hAnsi="Times New Roman" w:cs="Times New Roman"/>
        </w:rPr>
        <w:t xml:space="preserve"> </w:t>
      </w:r>
      <w:r w:rsidRPr="00A82917">
        <w:rPr>
          <w:rFonts w:ascii="Times New Roman" w:hAnsi="Times New Roman" w:cs="Times New Roman"/>
          <w:i/>
          <w:iCs/>
        </w:rPr>
        <w:t>pay for performance</w:t>
      </w:r>
      <w:r w:rsidRPr="00A82917">
        <w:rPr>
          <w:rFonts w:ascii="Times New Roman" w:hAnsi="Times New Roman" w:cs="Times New Roman"/>
        </w:rPr>
        <w:t xml:space="preserve"> pro</w:t>
      </w:r>
      <w:r w:rsidR="00A309C0">
        <w:rPr>
          <w:rFonts w:ascii="Times New Roman" w:hAnsi="Times New Roman" w:cs="Times New Roman"/>
        </w:rPr>
        <w:t>gram.</w:t>
      </w:r>
      <w:r w:rsidR="00657937">
        <w:rPr>
          <w:rFonts w:ascii="Times New Roman" w:hAnsi="Times New Roman" w:cs="Times New Roman"/>
        </w:rPr>
        <w:t xml:space="preserve"> The DCSEU utilizes BEPS data to track progress.</w:t>
      </w:r>
    </w:p>
    <w:p w14:paraId="6ABCEB9B" w14:textId="322B7170" w:rsidR="00115DC3" w:rsidRDefault="005554A7" w:rsidP="005554A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Nina Dodge </w:t>
      </w:r>
      <w:r w:rsidR="00F823C8">
        <w:rPr>
          <w:rFonts w:ascii="Times New Roman" w:hAnsi="Times New Roman" w:cs="Times New Roman"/>
        </w:rPr>
        <w:t>highlighted that</w:t>
      </w:r>
      <w:r w:rsidR="00C9545B">
        <w:rPr>
          <w:rFonts w:ascii="Times New Roman" w:hAnsi="Times New Roman" w:cs="Times New Roman"/>
        </w:rPr>
        <w:t xml:space="preserve"> the DCSEU</w:t>
      </w:r>
      <w:r w:rsidR="009A1336" w:rsidRPr="009A1336">
        <w:rPr>
          <w:rFonts w:ascii="Times New Roman" w:hAnsi="Times New Roman" w:cs="Times New Roman"/>
        </w:rPr>
        <w:t xml:space="preserve"> has </w:t>
      </w:r>
      <w:r w:rsidR="00F823C8">
        <w:rPr>
          <w:rFonts w:ascii="Times New Roman" w:hAnsi="Times New Roman" w:cs="Times New Roman"/>
        </w:rPr>
        <w:t>a</w:t>
      </w:r>
      <w:r w:rsidR="00853E7A">
        <w:rPr>
          <w:rFonts w:ascii="Times New Roman" w:hAnsi="Times New Roman" w:cs="Times New Roman"/>
        </w:rPr>
        <w:t xml:space="preserve">n opportunity to take a </w:t>
      </w:r>
      <w:r w:rsidR="009A1336" w:rsidRPr="009A1336">
        <w:rPr>
          <w:rFonts w:ascii="Times New Roman" w:hAnsi="Times New Roman" w:cs="Times New Roman"/>
        </w:rPr>
        <w:t xml:space="preserve">leadership </w:t>
      </w:r>
      <w:r w:rsidR="00FD38C4">
        <w:rPr>
          <w:rFonts w:ascii="Times New Roman" w:hAnsi="Times New Roman" w:cs="Times New Roman"/>
        </w:rPr>
        <w:t xml:space="preserve">role in educating building managers </w:t>
      </w:r>
      <w:r w:rsidR="00853E7A">
        <w:rPr>
          <w:rFonts w:ascii="Times New Roman" w:hAnsi="Times New Roman" w:cs="Times New Roman"/>
        </w:rPr>
        <w:t xml:space="preserve">on </w:t>
      </w:r>
      <w:r w:rsidR="00FD38C4">
        <w:rPr>
          <w:rFonts w:ascii="Times New Roman" w:hAnsi="Times New Roman" w:cs="Times New Roman"/>
        </w:rPr>
        <w:t>the benefits</w:t>
      </w:r>
      <w:r w:rsidR="00115DC3">
        <w:rPr>
          <w:rFonts w:ascii="Times New Roman" w:hAnsi="Times New Roman" w:cs="Times New Roman"/>
        </w:rPr>
        <w:t xml:space="preserve"> of optimizing building controls.</w:t>
      </w:r>
    </w:p>
    <w:p w14:paraId="3D4EF20D" w14:textId="0C3A2282" w:rsidR="00EE544D" w:rsidRDefault="00853E7A" w:rsidP="0060430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Eric Jones</w:t>
      </w:r>
      <w:r w:rsidR="00375CFD" w:rsidRPr="00375CFD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617F97">
        <w:rPr>
          <w:rFonts w:ascii="Times New Roman" w:hAnsi="Times New Roman" w:cs="Times New Roman"/>
        </w:rPr>
        <w:t>mentioned that</w:t>
      </w:r>
      <w:r w:rsidR="00FA3996">
        <w:rPr>
          <w:rFonts w:ascii="Times New Roman" w:hAnsi="Times New Roman" w:cs="Times New Roman"/>
        </w:rPr>
        <w:t xml:space="preserve"> getting building </w:t>
      </w:r>
      <w:r w:rsidR="00B23D21">
        <w:rPr>
          <w:rFonts w:ascii="Times New Roman" w:hAnsi="Times New Roman" w:cs="Times New Roman"/>
        </w:rPr>
        <w:t xml:space="preserve">owners and </w:t>
      </w:r>
      <w:r w:rsidR="00FA3996">
        <w:rPr>
          <w:rFonts w:ascii="Times New Roman" w:hAnsi="Times New Roman" w:cs="Times New Roman"/>
        </w:rPr>
        <w:t xml:space="preserve">managers involved is </w:t>
      </w:r>
      <w:r w:rsidR="00375CFD" w:rsidRPr="00375CFD">
        <w:rPr>
          <w:rFonts w:ascii="Times New Roman" w:hAnsi="Times New Roman" w:cs="Times New Roman"/>
        </w:rPr>
        <w:t xml:space="preserve">a </w:t>
      </w:r>
      <w:r w:rsidR="00FA3996" w:rsidRPr="00375CFD">
        <w:rPr>
          <w:rFonts w:ascii="Times New Roman" w:hAnsi="Times New Roman" w:cs="Times New Roman"/>
        </w:rPr>
        <w:t>dollar</w:t>
      </w:r>
      <w:r w:rsidR="00375CFD" w:rsidRPr="00375CFD">
        <w:rPr>
          <w:rFonts w:ascii="Times New Roman" w:hAnsi="Times New Roman" w:cs="Times New Roman"/>
        </w:rPr>
        <w:t xml:space="preserve"> and cents </w:t>
      </w:r>
      <w:r w:rsidR="00FA3996">
        <w:rPr>
          <w:rFonts w:ascii="Times New Roman" w:hAnsi="Times New Roman" w:cs="Times New Roman"/>
        </w:rPr>
        <w:t xml:space="preserve">discussion. </w:t>
      </w:r>
      <w:r w:rsidR="00B23D21">
        <w:rPr>
          <w:rFonts w:ascii="Times New Roman" w:hAnsi="Times New Roman" w:cs="Times New Roman"/>
        </w:rPr>
        <w:t>With the</w:t>
      </w:r>
      <w:r w:rsidR="00EE544D" w:rsidRPr="00EE544D">
        <w:rPr>
          <w:rFonts w:ascii="Times New Roman" w:hAnsi="Times New Roman" w:cs="Times New Roman"/>
        </w:rPr>
        <w:t xml:space="preserve"> upcoming </w:t>
      </w:r>
      <w:r w:rsidR="00B23D21">
        <w:rPr>
          <w:rFonts w:ascii="Times New Roman" w:hAnsi="Times New Roman" w:cs="Times New Roman"/>
        </w:rPr>
        <w:t xml:space="preserve">BEPS </w:t>
      </w:r>
      <w:r w:rsidR="00EE544D" w:rsidRPr="00EE544D">
        <w:rPr>
          <w:rFonts w:ascii="Times New Roman" w:hAnsi="Times New Roman" w:cs="Times New Roman"/>
        </w:rPr>
        <w:t>deadlines, a lot of property owners and managers are not go</w:t>
      </w:r>
      <w:r w:rsidR="00B23D21">
        <w:rPr>
          <w:rFonts w:ascii="Times New Roman" w:hAnsi="Times New Roman" w:cs="Times New Roman"/>
        </w:rPr>
        <w:t>ing to</w:t>
      </w:r>
      <w:r w:rsidR="00EE544D" w:rsidRPr="00EE544D">
        <w:rPr>
          <w:rFonts w:ascii="Times New Roman" w:hAnsi="Times New Roman" w:cs="Times New Roman"/>
        </w:rPr>
        <w:t xml:space="preserve"> take a risk </w:t>
      </w:r>
      <w:r w:rsidR="00B23D21">
        <w:rPr>
          <w:rFonts w:ascii="Times New Roman" w:hAnsi="Times New Roman" w:cs="Times New Roman"/>
        </w:rPr>
        <w:t>if they do not see the benefit.</w:t>
      </w:r>
      <w:r w:rsidR="00604301">
        <w:rPr>
          <w:rFonts w:ascii="Times New Roman" w:hAnsi="Times New Roman" w:cs="Times New Roman"/>
        </w:rPr>
        <w:t xml:space="preserve"> Eric highlighted that</w:t>
      </w:r>
      <w:r w:rsidR="00404ED1">
        <w:rPr>
          <w:rFonts w:ascii="Times New Roman" w:hAnsi="Times New Roman" w:cs="Times New Roman"/>
        </w:rPr>
        <w:t xml:space="preserve"> outside of a rebate, explaining the</w:t>
      </w:r>
      <w:r w:rsidR="00EE544D" w:rsidRPr="00604301">
        <w:rPr>
          <w:rFonts w:ascii="Times New Roman" w:hAnsi="Times New Roman" w:cs="Times New Roman"/>
        </w:rPr>
        <w:t xml:space="preserve"> long</w:t>
      </w:r>
      <w:r w:rsidR="00404ED1">
        <w:rPr>
          <w:rFonts w:ascii="Times New Roman" w:hAnsi="Times New Roman" w:cs="Times New Roman"/>
        </w:rPr>
        <w:t>-</w:t>
      </w:r>
      <w:r w:rsidR="00EE544D" w:rsidRPr="00604301">
        <w:rPr>
          <w:rFonts w:ascii="Times New Roman" w:hAnsi="Times New Roman" w:cs="Times New Roman"/>
        </w:rPr>
        <w:t xml:space="preserve">term impact of being able to </w:t>
      </w:r>
      <w:r w:rsidR="006C3BBC">
        <w:rPr>
          <w:rFonts w:ascii="Times New Roman" w:hAnsi="Times New Roman" w:cs="Times New Roman"/>
        </w:rPr>
        <w:t>operate</w:t>
      </w:r>
      <w:r w:rsidR="00EE544D" w:rsidRPr="00604301">
        <w:rPr>
          <w:rFonts w:ascii="Times New Roman" w:hAnsi="Times New Roman" w:cs="Times New Roman"/>
        </w:rPr>
        <w:t xml:space="preserve"> the buildings</w:t>
      </w:r>
      <w:r w:rsidR="006C3BBC">
        <w:rPr>
          <w:rFonts w:ascii="Times New Roman" w:hAnsi="Times New Roman" w:cs="Times New Roman"/>
        </w:rPr>
        <w:t>.</w:t>
      </w:r>
    </w:p>
    <w:p w14:paraId="1E03E33B" w14:textId="15C66753" w:rsidR="006C3BBC" w:rsidRPr="00567079" w:rsidRDefault="00567079" w:rsidP="00567079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769811" wp14:editId="2EA9492B">
            <wp:extent cx="3536830" cy="1850412"/>
            <wp:effectExtent l="0" t="0" r="6985" b="0"/>
            <wp:docPr id="24698018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80188" name="Picture 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964" cy="185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84A6" w14:textId="64291767" w:rsidR="00375CFD" w:rsidRDefault="00B00C0F" w:rsidP="00375CF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B00C0F">
        <w:rPr>
          <w:rFonts w:ascii="Times New Roman" w:hAnsi="Times New Roman" w:cs="Times New Roman"/>
        </w:rPr>
        <w:t>Crystal McDonald (DCSEU)</w:t>
      </w:r>
      <w:r>
        <w:rPr>
          <w:rFonts w:ascii="Times New Roman" w:hAnsi="Times New Roman" w:cs="Times New Roman"/>
        </w:rPr>
        <w:t xml:space="preserve"> presented the following slides:</w:t>
      </w:r>
    </w:p>
    <w:p w14:paraId="4D1D6ADE" w14:textId="2B38792D" w:rsidR="00B00C0F" w:rsidRPr="00B00C0F" w:rsidRDefault="002A06A9" w:rsidP="002A06A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8D74E9" wp14:editId="7521F65B">
            <wp:extent cx="4313208" cy="2401296"/>
            <wp:effectExtent l="0" t="0" r="0" b="0"/>
            <wp:docPr id="755274549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74549" name="Picture 1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9665" cy="24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28EE" w14:textId="77777777" w:rsidR="00C24AEA" w:rsidRDefault="00C24AEA" w:rsidP="00C24AEA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7CD74D" wp14:editId="4EDA0CAB">
            <wp:extent cx="4606506" cy="2065053"/>
            <wp:effectExtent l="0" t="0" r="3810" b="0"/>
            <wp:docPr id="1812681048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81048" name="Picture 1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4546" cy="20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CBA2" w14:textId="77777777" w:rsidR="00DD726E" w:rsidRDefault="00DD726E" w:rsidP="00C24AEA">
      <w:pPr>
        <w:jc w:val="center"/>
        <w:rPr>
          <w:rFonts w:ascii="Times New Roman" w:hAnsi="Times New Roman" w:cs="Times New Roman"/>
        </w:rPr>
      </w:pPr>
    </w:p>
    <w:p w14:paraId="71929BE7" w14:textId="77777777" w:rsidR="00E752C7" w:rsidRDefault="00E752C7" w:rsidP="00C24AE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0E8ABC" wp14:editId="5C552E28">
            <wp:extent cx="5003321" cy="2026986"/>
            <wp:effectExtent l="0" t="0" r="6985" b="0"/>
            <wp:docPr id="143994185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4185" name="Picture 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8963" cy="20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3060" w14:textId="77777777" w:rsidR="00DD726E" w:rsidRDefault="00DD726E" w:rsidP="00C24AEA">
      <w:pPr>
        <w:jc w:val="center"/>
        <w:rPr>
          <w:rFonts w:ascii="Times New Roman" w:hAnsi="Times New Roman" w:cs="Times New Roman"/>
        </w:rPr>
      </w:pPr>
    </w:p>
    <w:p w14:paraId="4C1885CA" w14:textId="252577ED" w:rsidR="005B1524" w:rsidRPr="00C24AEA" w:rsidRDefault="00DD726E" w:rsidP="00C24AE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76792B" wp14:editId="1622CD1E">
            <wp:extent cx="6222726" cy="3174521"/>
            <wp:effectExtent l="0" t="0" r="6985" b="6985"/>
            <wp:docPr id="139467209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72096" name="Picture 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5180" cy="3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A7" w:rsidRPr="00C24AEA">
        <w:rPr>
          <w:rFonts w:ascii="Times New Roman" w:hAnsi="Times New Roman" w:cs="Times New Roman"/>
        </w:rPr>
        <w:br/>
      </w:r>
    </w:p>
    <w:p w14:paraId="76D757C4" w14:textId="0CAD361A" w:rsidR="002753AB" w:rsidRDefault="002753AB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20" w:name="_Hlk158906880"/>
      <w:r w:rsidRPr="007F3B96">
        <w:rPr>
          <w:rFonts w:ascii="Times New Roman" w:hAnsi="Times New Roman" w:cs="Times New Roman"/>
        </w:rPr>
        <w:lastRenderedPageBreak/>
        <w:t xml:space="preserve">Vice Chair Dr. Larry Martin </w:t>
      </w:r>
      <w:bookmarkEnd w:id="20"/>
      <w:r w:rsidRPr="007F3B96">
        <w:rPr>
          <w:rFonts w:ascii="Times New Roman" w:hAnsi="Times New Roman" w:cs="Times New Roman"/>
        </w:rPr>
        <w:t>observed</w:t>
      </w:r>
      <w:r w:rsidR="00D834E6" w:rsidRPr="007F3B96">
        <w:rPr>
          <w:rFonts w:ascii="Times New Roman" w:hAnsi="Times New Roman" w:cs="Times New Roman"/>
        </w:rPr>
        <w:t xml:space="preserve"> that the energy audits do not provide any credit towards the DCSEU’s benchmarks but </w:t>
      </w:r>
      <w:r w:rsidR="00FB315D" w:rsidRPr="007F3B96">
        <w:rPr>
          <w:rFonts w:ascii="Times New Roman" w:hAnsi="Times New Roman" w:cs="Times New Roman"/>
        </w:rPr>
        <w:t>establishes</w:t>
      </w:r>
      <w:r w:rsidR="00D834E6" w:rsidRPr="007F3B96">
        <w:rPr>
          <w:rFonts w:ascii="Times New Roman" w:hAnsi="Times New Roman" w:cs="Times New Roman"/>
        </w:rPr>
        <w:t xml:space="preserve"> a potential pipeline for pay for performance.</w:t>
      </w:r>
    </w:p>
    <w:p w14:paraId="740065AC" w14:textId="77777777" w:rsidR="006371CB" w:rsidRDefault="00A26657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A26657">
        <w:rPr>
          <w:rFonts w:ascii="Times New Roman" w:hAnsi="Times New Roman" w:cs="Times New Roman"/>
        </w:rPr>
        <w:t>Patti Boyd (DCSEU)</w:t>
      </w:r>
      <w:r w:rsidR="001A163A">
        <w:rPr>
          <w:rFonts w:ascii="Times New Roman" w:hAnsi="Times New Roman" w:cs="Times New Roman"/>
        </w:rPr>
        <w:t xml:space="preserve"> added that</w:t>
      </w:r>
      <w:r w:rsidR="004F209F" w:rsidRPr="004F209F">
        <w:rPr>
          <w:rFonts w:ascii="Times New Roman" w:hAnsi="Times New Roman" w:cs="Times New Roman"/>
        </w:rPr>
        <w:t xml:space="preserve"> </w:t>
      </w:r>
      <w:r w:rsidR="00486A3C">
        <w:rPr>
          <w:rFonts w:ascii="Times New Roman" w:hAnsi="Times New Roman" w:cs="Times New Roman"/>
        </w:rPr>
        <w:t>once the energy audits are complete, the DCSEU</w:t>
      </w:r>
      <w:r w:rsidR="004F209F" w:rsidRPr="004F209F">
        <w:rPr>
          <w:rFonts w:ascii="Times New Roman" w:hAnsi="Times New Roman" w:cs="Times New Roman"/>
        </w:rPr>
        <w:t xml:space="preserve"> follow</w:t>
      </w:r>
      <w:r w:rsidR="00486A3C">
        <w:rPr>
          <w:rFonts w:ascii="Times New Roman" w:hAnsi="Times New Roman" w:cs="Times New Roman"/>
        </w:rPr>
        <w:t>s</w:t>
      </w:r>
      <w:r w:rsidR="004F209F" w:rsidRPr="004F209F">
        <w:rPr>
          <w:rFonts w:ascii="Times New Roman" w:hAnsi="Times New Roman" w:cs="Times New Roman"/>
        </w:rPr>
        <w:t xml:space="preserve"> up with the customers to get them to move to the next step</w:t>
      </w:r>
      <w:r w:rsidR="00486A3C">
        <w:rPr>
          <w:rFonts w:ascii="Times New Roman" w:hAnsi="Times New Roman" w:cs="Times New Roman"/>
        </w:rPr>
        <w:t xml:space="preserve"> (such as investing in building</w:t>
      </w:r>
      <w:r w:rsidR="00751FC3">
        <w:rPr>
          <w:rFonts w:ascii="Times New Roman" w:hAnsi="Times New Roman" w:cs="Times New Roman"/>
        </w:rPr>
        <w:t xml:space="preserve"> automation systems)</w:t>
      </w:r>
      <w:r w:rsidR="004F209F" w:rsidRPr="004F209F">
        <w:rPr>
          <w:rFonts w:ascii="Times New Roman" w:hAnsi="Times New Roman" w:cs="Times New Roman"/>
        </w:rPr>
        <w:t>.</w:t>
      </w:r>
    </w:p>
    <w:p w14:paraId="077E7C0D" w14:textId="51D254D0" w:rsidR="007841E1" w:rsidRDefault="006371CB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6371CB">
        <w:rPr>
          <w:rFonts w:ascii="Times New Roman" w:hAnsi="Times New Roman" w:cs="Times New Roman"/>
        </w:rPr>
        <w:t>Giuls Kunkel</w:t>
      </w:r>
      <w:r w:rsidR="00AC42D3">
        <w:rPr>
          <w:rFonts w:ascii="Times New Roman" w:hAnsi="Times New Roman" w:cs="Times New Roman"/>
        </w:rPr>
        <w:t xml:space="preserve"> shared that a lot of institutional investors</w:t>
      </w:r>
      <w:r w:rsidR="002731C9">
        <w:rPr>
          <w:rFonts w:ascii="Times New Roman" w:hAnsi="Times New Roman" w:cs="Times New Roman"/>
        </w:rPr>
        <w:t xml:space="preserve"> are working towards net zero goals and are being motivated by the 179 D tax deduction</w:t>
      </w:r>
      <w:r w:rsidR="009E032E">
        <w:rPr>
          <w:rFonts w:ascii="Times New Roman" w:hAnsi="Times New Roman" w:cs="Times New Roman"/>
        </w:rPr>
        <w:t xml:space="preserve"> which </w:t>
      </w:r>
      <w:r w:rsidR="00F33852">
        <w:rPr>
          <w:rFonts w:ascii="Times New Roman" w:hAnsi="Times New Roman" w:cs="Times New Roman"/>
        </w:rPr>
        <w:t>could be</w:t>
      </w:r>
      <w:r w:rsidR="009E032E">
        <w:rPr>
          <w:rFonts w:ascii="Times New Roman" w:hAnsi="Times New Roman" w:cs="Times New Roman"/>
        </w:rPr>
        <w:t xml:space="preserve"> a great opportunity </w:t>
      </w:r>
      <w:r w:rsidR="00F33852">
        <w:rPr>
          <w:rFonts w:ascii="Times New Roman" w:hAnsi="Times New Roman" w:cs="Times New Roman"/>
        </w:rPr>
        <w:t>to partner with</w:t>
      </w:r>
      <w:r w:rsidR="009E032E">
        <w:rPr>
          <w:rFonts w:ascii="Times New Roman" w:hAnsi="Times New Roman" w:cs="Times New Roman"/>
        </w:rPr>
        <w:t xml:space="preserve"> </w:t>
      </w:r>
      <w:r w:rsidR="009E032E" w:rsidRPr="009E032E">
        <w:rPr>
          <w:rFonts w:ascii="Times New Roman" w:hAnsi="Times New Roman" w:cs="Times New Roman"/>
          <w:i/>
          <w:iCs/>
        </w:rPr>
        <w:t>pay for performance</w:t>
      </w:r>
      <w:r w:rsidR="009E032E">
        <w:rPr>
          <w:rFonts w:ascii="Times New Roman" w:hAnsi="Times New Roman" w:cs="Times New Roman"/>
        </w:rPr>
        <w:t xml:space="preserve">. </w:t>
      </w:r>
    </w:p>
    <w:p w14:paraId="495007BD" w14:textId="76F307E7" w:rsidR="007F3B96" w:rsidRDefault="00A73A56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21" w:name="_Hlk158903226"/>
      <w:r w:rsidRPr="00A73A56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</w:t>
      </w:r>
      <w:bookmarkEnd w:id="21"/>
      <w:r w:rsidR="00F33852">
        <w:rPr>
          <w:rFonts w:ascii="Times New Roman" w:hAnsi="Times New Roman" w:cs="Times New Roman"/>
        </w:rPr>
        <w:t>highlighted</w:t>
      </w:r>
      <w:r>
        <w:rPr>
          <w:rFonts w:ascii="Times New Roman" w:hAnsi="Times New Roman" w:cs="Times New Roman"/>
        </w:rPr>
        <w:t xml:space="preserve"> that </w:t>
      </w:r>
      <w:r w:rsidRPr="00F33852">
        <w:rPr>
          <w:rFonts w:ascii="Times New Roman" w:hAnsi="Times New Roman" w:cs="Times New Roman"/>
          <w:i/>
          <w:iCs/>
        </w:rPr>
        <w:t xml:space="preserve">pay for </w:t>
      </w:r>
      <w:r w:rsidR="00F33852" w:rsidRPr="00F33852">
        <w:rPr>
          <w:rFonts w:ascii="Times New Roman" w:hAnsi="Times New Roman" w:cs="Times New Roman"/>
          <w:i/>
          <w:iCs/>
        </w:rPr>
        <w:t>performance</w:t>
      </w:r>
      <w:r>
        <w:rPr>
          <w:rFonts w:ascii="Times New Roman" w:hAnsi="Times New Roman" w:cs="Times New Roman"/>
        </w:rPr>
        <w:t xml:space="preserve"> is facing </w:t>
      </w:r>
      <w:r w:rsidR="00F33852">
        <w:rPr>
          <w:rFonts w:ascii="Times New Roman" w:hAnsi="Times New Roman" w:cs="Times New Roman"/>
        </w:rPr>
        <w:t>obstacles</w:t>
      </w:r>
      <w:r w:rsidR="006C5FA0">
        <w:rPr>
          <w:rFonts w:ascii="Times New Roman" w:hAnsi="Times New Roman" w:cs="Times New Roman"/>
        </w:rPr>
        <w:t xml:space="preserve"> with</w:t>
      </w:r>
      <w:r>
        <w:rPr>
          <w:rFonts w:ascii="Times New Roman" w:hAnsi="Times New Roman" w:cs="Times New Roman"/>
        </w:rPr>
        <w:t xml:space="preserve"> </w:t>
      </w:r>
      <w:r w:rsidR="006C5FA0" w:rsidRPr="006C5FA0">
        <w:rPr>
          <w:rFonts w:ascii="Times New Roman" w:hAnsi="Times New Roman" w:cs="Times New Roman"/>
        </w:rPr>
        <w:t>low building occupancy</w:t>
      </w:r>
      <w:r w:rsidR="006C5FA0">
        <w:rPr>
          <w:rFonts w:ascii="Times New Roman" w:hAnsi="Times New Roman" w:cs="Times New Roman"/>
        </w:rPr>
        <w:t xml:space="preserve"> and </w:t>
      </w:r>
      <w:r w:rsidR="006C5FA0" w:rsidRPr="006C5FA0">
        <w:rPr>
          <w:rFonts w:ascii="Times New Roman" w:hAnsi="Times New Roman" w:cs="Times New Roman"/>
        </w:rPr>
        <w:t>building vacancies</w:t>
      </w:r>
      <w:r w:rsidR="006C5FA0">
        <w:rPr>
          <w:rFonts w:ascii="Times New Roman" w:hAnsi="Times New Roman" w:cs="Times New Roman"/>
        </w:rPr>
        <w:t>. Ben offered to follow up with G</w:t>
      </w:r>
      <w:r w:rsidR="006002C9">
        <w:rPr>
          <w:rFonts w:ascii="Times New Roman" w:hAnsi="Times New Roman" w:cs="Times New Roman"/>
        </w:rPr>
        <w:t>iu</w:t>
      </w:r>
      <w:r w:rsidR="006C5FA0">
        <w:rPr>
          <w:rFonts w:ascii="Times New Roman" w:hAnsi="Times New Roman" w:cs="Times New Roman"/>
        </w:rPr>
        <w:t>ls to continue th</w:t>
      </w:r>
      <w:r w:rsidR="001D7EBD">
        <w:rPr>
          <w:rFonts w:ascii="Times New Roman" w:hAnsi="Times New Roman" w:cs="Times New Roman"/>
        </w:rPr>
        <w:t xml:space="preserve">e conversation </w:t>
      </w:r>
      <w:r w:rsidR="001D7EBD" w:rsidRPr="001D7EBD">
        <w:rPr>
          <w:rFonts w:ascii="Times New Roman" w:hAnsi="Times New Roman" w:cs="Times New Roman"/>
        </w:rPr>
        <w:t>around business entry gates</w:t>
      </w:r>
      <w:r w:rsidR="001D7EBD">
        <w:rPr>
          <w:rFonts w:ascii="Times New Roman" w:hAnsi="Times New Roman" w:cs="Times New Roman"/>
        </w:rPr>
        <w:t>.</w:t>
      </w:r>
    </w:p>
    <w:p w14:paraId="792F8FF1" w14:textId="0A40E633" w:rsidR="006C5FA0" w:rsidRDefault="00484369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484369">
        <w:rPr>
          <w:rFonts w:ascii="Times New Roman" w:hAnsi="Times New Roman" w:cs="Times New Roman"/>
        </w:rPr>
        <w:t>Nina Dodge</w:t>
      </w:r>
      <w:r>
        <w:rPr>
          <w:rFonts w:ascii="Times New Roman" w:hAnsi="Times New Roman" w:cs="Times New Roman"/>
        </w:rPr>
        <w:t xml:space="preserve"> inquired whether </w:t>
      </w:r>
      <w:r w:rsidR="00271D40">
        <w:rPr>
          <w:rFonts w:ascii="Times New Roman" w:hAnsi="Times New Roman" w:cs="Times New Roman"/>
        </w:rPr>
        <w:t>there were Federal rebates available for commercial energy audits.</w:t>
      </w:r>
    </w:p>
    <w:p w14:paraId="09432F05" w14:textId="5A9EBEB6" w:rsidR="00271D40" w:rsidRDefault="00271D40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A73A56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shared that the Federal government does not offer rebates for commercial energy audits.</w:t>
      </w:r>
    </w:p>
    <w:p w14:paraId="4038E498" w14:textId="22469912" w:rsidR="00621C2B" w:rsidRPr="007F3B96" w:rsidRDefault="00621C2B" w:rsidP="007F3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A26657">
        <w:rPr>
          <w:rFonts w:ascii="Times New Roman" w:hAnsi="Times New Roman" w:cs="Times New Roman"/>
        </w:rPr>
        <w:t>Patti Boyd (DCSEU)</w:t>
      </w:r>
      <w:r>
        <w:rPr>
          <w:rFonts w:ascii="Times New Roman" w:hAnsi="Times New Roman" w:cs="Times New Roman"/>
        </w:rPr>
        <w:t xml:space="preserve"> presented</w:t>
      </w:r>
      <w:r w:rsidR="00176394">
        <w:rPr>
          <w:rFonts w:ascii="Times New Roman" w:hAnsi="Times New Roman" w:cs="Times New Roman"/>
        </w:rPr>
        <w:t xml:space="preserve"> on a new pilot project:</w:t>
      </w:r>
    </w:p>
    <w:p w14:paraId="03E74175" w14:textId="3BA7C5C2" w:rsidR="00FB315D" w:rsidRDefault="00621C2B" w:rsidP="00176394">
      <w:pPr>
        <w:jc w:val="center"/>
      </w:pPr>
      <w:r>
        <w:rPr>
          <w:noProof/>
        </w:rPr>
        <w:drawing>
          <wp:inline distT="0" distB="0" distL="0" distR="0" wp14:anchorId="2E5A6497" wp14:editId="44BCB4A8">
            <wp:extent cx="5305245" cy="2512056"/>
            <wp:effectExtent l="0" t="0" r="0" b="3175"/>
            <wp:docPr id="168110953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09534" name="Picture 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5776" cy="25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D6B4" w14:textId="54D641A3" w:rsidR="00340C53" w:rsidRPr="00BF3B85" w:rsidRDefault="00A37175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</w:rPr>
        <w:t xml:space="preserve">Nina Dodge </w:t>
      </w:r>
      <w:r w:rsidR="002673A2" w:rsidRPr="00BF3B85">
        <w:rPr>
          <w:rFonts w:ascii="Times New Roman" w:hAnsi="Times New Roman" w:cs="Times New Roman"/>
        </w:rPr>
        <w:t xml:space="preserve">inquired whether the DCSEU </w:t>
      </w:r>
      <w:r w:rsidR="00630022" w:rsidRPr="00BF3B85">
        <w:rPr>
          <w:rFonts w:ascii="Times New Roman" w:hAnsi="Times New Roman" w:cs="Times New Roman"/>
        </w:rPr>
        <w:t>could encourage</w:t>
      </w:r>
      <w:r w:rsidR="002673A2" w:rsidRPr="00BF3B85">
        <w:rPr>
          <w:rFonts w:ascii="Times New Roman" w:hAnsi="Times New Roman" w:cs="Times New Roman"/>
        </w:rPr>
        <w:t xml:space="preserve"> the investment</w:t>
      </w:r>
      <w:r w:rsidR="00630022" w:rsidRPr="00BF3B85">
        <w:rPr>
          <w:rFonts w:ascii="Times New Roman" w:hAnsi="Times New Roman" w:cs="Times New Roman"/>
        </w:rPr>
        <w:t xml:space="preserve"> of HVAC equipment (heat pumps and mini splits)</w:t>
      </w:r>
      <w:r w:rsidR="00F307AA" w:rsidRPr="00BF3B85">
        <w:rPr>
          <w:rFonts w:ascii="Times New Roman" w:hAnsi="Times New Roman" w:cs="Times New Roman"/>
        </w:rPr>
        <w:t xml:space="preserve"> with less harmful refrigerants.</w:t>
      </w:r>
    </w:p>
    <w:p w14:paraId="4CA118FF" w14:textId="4A15A047" w:rsidR="00630022" w:rsidRPr="00BF3B85" w:rsidRDefault="00D27C18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</w:rPr>
        <w:t xml:space="preserve">Ben Burdick (DCSEU) mentioned that </w:t>
      </w:r>
      <w:r w:rsidR="000B2ACD" w:rsidRPr="00BF3B85">
        <w:rPr>
          <w:rFonts w:ascii="Times New Roman" w:hAnsi="Times New Roman" w:cs="Times New Roman"/>
        </w:rPr>
        <w:t xml:space="preserve">Patti has been </w:t>
      </w:r>
      <w:r w:rsidRPr="00BF3B85">
        <w:rPr>
          <w:rFonts w:ascii="Times New Roman" w:hAnsi="Times New Roman" w:cs="Times New Roman"/>
        </w:rPr>
        <w:t xml:space="preserve">looking at systems on a refrigeration side, not necessarily on the heat pump side, </w:t>
      </w:r>
      <w:r w:rsidR="000B2ACD" w:rsidRPr="00BF3B85">
        <w:rPr>
          <w:rFonts w:ascii="Times New Roman" w:hAnsi="Times New Roman" w:cs="Times New Roman"/>
        </w:rPr>
        <w:t>but with</w:t>
      </w:r>
      <w:r w:rsidRPr="00BF3B85">
        <w:rPr>
          <w:rFonts w:ascii="Times New Roman" w:hAnsi="Times New Roman" w:cs="Times New Roman"/>
        </w:rPr>
        <w:t xml:space="preserve"> smaller applications</w:t>
      </w:r>
      <w:r w:rsidR="000B2ACD" w:rsidRPr="00BF3B85">
        <w:rPr>
          <w:rFonts w:ascii="Times New Roman" w:hAnsi="Times New Roman" w:cs="Times New Roman"/>
        </w:rPr>
        <w:t>.</w:t>
      </w:r>
    </w:p>
    <w:p w14:paraId="56C09DBB" w14:textId="5379AAF6" w:rsidR="00DA41B0" w:rsidRPr="00BF3B85" w:rsidRDefault="009E60C4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</w:rPr>
        <w:t>Eric Jones cautioned the DCSEU on anything involving the usage and</w:t>
      </w:r>
      <w:r w:rsidR="006E46D3" w:rsidRPr="00BF3B85">
        <w:rPr>
          <w:rFonts w:ascii="Times New Roman" w:hAnsi="Times New Roman" w:cs="Times New Roman"/>
        </w:rPr>
        <w:t>/</w:t>
      </w:r>
      <w:r w:rsidRPr="00BF3B85">
        <w:rPr>
          <w:rFonts w:ascii="Times New Roman" w:hAnsi="Times New Roman" w:cs="Times New Roman"/>
        </w:rPr>
        <w:t>or potential storage of propane.</w:t>
      </w:r>
      <w:r w:rsidR="006E46D3" w:rsidRPr="00BF3B85">
        <w:rPr>
          <w:rFonts w:ascii="Times New Roman" w:hAnsi="Times New Roman" w:cs="Times New Roman"/>
        </w:rPr>
        <w:t xml:space="preserve"> Eric mentioned that</w:t>
      </w:r>
      <w:r w:rsidR="00894052" w:rsidRPr="00BF3B85">
        <w:rPr>
          <w:rFonts w:ascii="Times New Roman" w:hAnsi="Times New Roman" w:cs="Times New Roman"/>
        </w:rPr>
        <w:t xml:space="preserve"> during a </w:t>
      </w:r>
      <w:r w:rsidR="00F66B6C" w:rsidRPr="00BF3B85">
        <w:rPr>
          <w:rFonts w:ascii="Times New Roman" w:hAnsi="Times New Roman" w:cs="Times New Roman"/>
        </w:rPr>
        <w:t>technical issue</w:t>
      </w:r>
      <w:r w:rsidR="00894052" w:rsidRPr="00BF3B85">
        <w:rPr>
          <w:rFonts w:ascii="Times New Roman" w:hAnsi="Times New Roman" w:cs="Times New Roman"/>
        </w:rPr>
        <w:t xml:space="preserve"> working group there were members pushing </w:t>
      </w:r>
      <w:r w:rsidR="00DA41B0" w:rsidRPr="00BF3B85">
        <w:rPr>
          <w:rFonts w:ascii="Times New Roman" w:hAnsi="Times New Roman" w:cs="Times New Roman"/>
        </w:rPr>
        <w:t>to prohibit the use of propane.</w:t>
      </w:r>
    </w:p>
    <w:p w14:paraId="26AC6EE1" w14:textId="77777777" w:rsidR="00BF3B85" w:rsidRPr="00BF3B85" w:rsidRDefault="00F66B6C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</w:rPr>
        <w:t>Giuls Kunkel asked if the DCSEU</w:t>
      </w:r>
      <w:r w:rsidR="00D33456" w:rsidRPr="00BF3B85">
        <w:rPr>
          <w:rFonts w:ascii="Times New Roman" w:hAnsi="Times New Roman" w:cs="Times New Roman"/>
        </w:rPr>
        <w:t xml:space="preserve"> plans to offer webinars or educational material to help the market understand the dangerous impact of refrigerants.</w:t>
      </w:r>
    </w:p>
    <w:p w14:paraId="5FA6CDEB" w14:textId="361DF3D9" w:rsidR="00BF3B85" w:rsidRPr="00F81F8C" w:rsidRDefault="00BF3B85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F81F8C">
        <w:rPr>
          <w:rFonts w:ascii="Times New Roman" w:hAnsi="Times New Roman" w:cs="Times New Roman"/>
        </w:rPr>
        <w:t>Patti Boyd (DCSEU) offered to connect with G</w:t>
      </w:r>
      <w:r w:rsidR="006002C9">
        <w:rPr>
          <w:rFonts w:ascii="Times New Roman" w:hAnsi="Times New Roman" w:cs="Times New Roman"/>
        </w:rPr>
        <w:t>iu</w:t>
      </w:r>
      <w:r w:rsidRPr="00F81F8C">
        <w:rPr>
          <w:rFonts w:ascii="Times New Roman" w:hAnsi="Times New Roman" w:cs="Times New Roman"/>
        </w:rPr>
        <w:t>ls offline to discuss further.</w:t>
      </w:r>
    </w:p>
    <w:p w14:paraId="0D882475" w14:textId="4B1198E0" w:rsidR="002C1699" w:rsidRDefault="002C1699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F81F8C">
        <w:rPr>
          <w:rFonts w:ascii="Times New Roman" w:hAnsi="Times New Roman" w:cs="Times New Roman"/>
        </w:rPr>
        <w:t>Philana Owusu (DCSEU) presented</w:t>
      </w:r>
      <w:r w:rsidR="00F81F8C" w:rsidRPr="00F81F8C">
        <w:rPr>
          <w:rFonts w:ascii="Times New Roman" w:hAnsi="Times New Roman" w:cs="Times New Roman"/>
        </w:rPr>
        <w:t xml:space="preserve"> on the Affordable Home Electrification Program:</w:t>
      </w:r>
    </w:p>
    <w:p w14:paraId="45A9B4C7" w14:textId="48ED8E53" w:rsidR="00F81F8C" w:rsidRPr="00F81F8C" w:rsidRDefault="00B912E0" w:rsidP="00B912E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79D6EC" wp14:editId="4C606353">
            <wp:extent cx="4848045" cy="2726507"/>
            <wp:effectExtent l="0" t="0" r="0" b="0"/>
            <wp:docPr id="1648494550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94550" name="Picture 1" descr="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092" cy="27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541A" w14:textId="7E459CA7" w:rsidR="00F81F8C" w:rsidRPr="00150FE3" w:rsidRDefault="00466BD2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150FE3">
        <w:rPr>
          <w:rFonts w:ascii="Times New Roman" w:hAnsi="Times New Roman" w:cs="Times New Roman"/>
        </w:rPr>
        <w:t xml:space="preserve">Jamal Lewis asked about </w:t>
      </w:r>
      <w:r w:rsidR="002413B8" w:rsidRPr="00150FE3">
        <w:rPr>
          <w:rFonts w:ascii="Times New Roman" w:hAnsi="Times New Roman" w:cs="Times New Roman"/>
        </w:rPr>
        <w:t>AHEP’s quality assurance and quality control process.</w:t>
      </w:r>
    </w:p>
    <w:p w14:paraId="08A95C96" w14:textId="29E113AB" w:rsidR="0099560E" w:rsidRPr="00150FE3" w:rsidRDefault="002413B8" w:rsidP="00340C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150FE3">
        <w:rPr>
          <w:rFonts w:ascii="Times New Roman" w:hAnsi="Times New Roman" w:cs="Times New Roman"/>
        </w:rPr>
        <w:t>Philana Owusu (DCSEU)</w:t>
      </w:r>
      <w:r w:rsidR="005C3D2D" w:rsidRPr="00150FE3">
        <w:rPr>
          <w:rFonts w:ascii="Times New Roman" w:hAnsi="Times New Roman" w:cs="Times New Roman"/>
        </w:rPr>
        <w:t xml:space="preserve"> shared that AHEP has </w:t>
      </w:r>
      <w:r w:rsidR="00150FE3" w:rsidRPr="00150FE3">
        <w:rPr>
          <w:rFonts w:ascii="Times New Roman" w:hAnsi="Times New Roman" w:cs="Times New Roman"/>
        </w:rPr>
        <w:t>two</w:t>
      </w:r>
      <w:r w:rsidR="005C3D2D" w:rsidRPr="00150FE3">
        <w:rPr>
          <w:rFonts w:ascii="Times New Roman" w:hAnsi="Times New Roman" w:cs="Times New Roman"/>
        </w:rPr>
        <w:t xml:space="preserve"> levels</w:t>
      </w:r>
      <w:r w:rsidR="0099560E" w:rsidRPr="00150FE3">
        <w:rPr>
          <w:rFonts w:ascii="Times New Roman" w:hAnsi="Times New Roman" w:cs="Times New Roman"/>
        </w:rPr>
        <w:t xml:space="preserve"> of quality assurance:</w:t>
      </w:r>
    </w:p>
    <w:p w14:paraId="41D6AAFA" w14:textId="77777777" w:rsidR="00150FE3" w:rsidRPr="00150FE3" w:rsidRDefault="0099560E" w:rsidP="0099560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150FE3">
        <w:rPr>
          <w:rFonts w:ascii="Times New Roman" w:hAnsi="Times New Roman" w:cs="Times New Roman"/>
        </w:rPr>
        <w:t>DCSEU contractor inspects the equipment after installation</w:t>
      </w:r>
      <w:r w:rsidR="00A82832" w:rsidRPr="00150FE3">
        <w:rPr>
          <w:rFonts w:ascii="Times New Roman" w:hAnsi="Times New Roman" w:cs="Times New Roman"/>
        </w:rPr>
        <w:t>.</w:t>
      </w:r>
      <w:r w:rsidRPr="00150FE3">
        <w:rPr>
          <w:rFonts w:ascii="Times New Roman" w:hAnsi="Times New Roman" w:cs="Times New Roman"/>
        </w:rPr>
        <w:t xml:space="preserve"> </w:t>
      </w:r>
    </w:p>
    <w:p w14:paraId="19278BE0" w14:textId="1D22F805" w:rsidR="009E60C4" w:rsidRDefault="00150FE3" w:rsidP="0099560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150FE3">
        <w:rPr>
          <w:rFonts w:ascii="Times New Roman" w:hAnsi="Times New Roman" w:cs="Times New Roman"/>
        </w:rPr>
        <w:t xml:space="preserve">DOB conducts another inspection. </w:t>
      </w:r>
    </w:p>
    <w:p w14:paraId="3B587214" w14:textId="09E720F0" w:rsidR="00150FE3" w:rsidRDefault="00BE1C66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E1C66">
        <w:rPr>
          <w:rFonts w:ascii="Times New Roman" w:hAnsi="Times New Roman" w:cs="Times New Roman"/>
        </w:rPr>
        <w:t>Vice Chair Dr. Larry Martin</w:t>
      </w:r>
      <w:r w:rsidR="00DF36B1">
        <w:rPr>
          <w:rFonts w:ascii="Times New Roman" w:hAnsi="Times New Roman" w:cs="Times New Roman"/>
        </w:rPr>
        <w:t xml:space="preserve"> asked:</w:t>
      </w:r>
    </w:p>
    <w:p w14:paraId="7ACA2246" w14:textId="6215A353" w:rsidR="00DF36B1" w:rsidRDefault="00DF36B1" w:rsidP="00DF36B1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the DCSEU have a sense of the cost of efficiency for multifamily properties versus single family?</w:t>
      </w:r>
    </w:p>
    <w:p w14:paraId="00DCEE44" w14:textId="486DEE2F" w:rsidR="00DF36B1" w:rsidRDefault="003348F4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3348F4">
        <w:rPr>
          <w:rFonts w:ascii="Times New Roman" w:hAnsi="Times New Roman" w:cs="Times New Roman"/>
        </w:rPr>
        <w:t>Ben Burdick (DCSEU) and Solome Girma (DCSEU)</w:t>
      </w:r>
      <w:r>
        <w:rPr>
          <w:rFonts w:ascii="Times New Roman" w:hAnsi="Times New Roman" w:cs="Times New Roman"/>
        </w:rPr>
        <w:t xml:space="preserve"> shared that the cost of </w:t>
      </w:r>
      <w:r w:rsidR="00F4276A">
        <w:rPr>
          <w:rFonts w:ascii="Times New Roman" w:hAnsi="Times New Roman" w:cs="Times New Roman"/>
        </w:rPr>
        <w:t>efficiency</w:t>
      </w:r>
      <w:r>
        <w:rPr>
          <w:rFonts w:ascii="Times New Roman" w:hAnsi="Times New Roman" w:cs="Times New Roman"/>
        </w:rPr>
        <w:t xml:space="preserve"> depends on the current equipment in the unit, so the pricing varies.</w:t>
      </w:r>
    </w:p>
    <w:p w14:paraId="78B19FD2" w14:textId="3D7EA434" w:rsidR="00F4276A" w:rsidRDefault="00F4276A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F4276A">
        <w:rPr>
          <w:rFonts w:ascii="Times New Roman" w:hAnsi="Times New Roman" w:cs="Times New Roman"/>
        </w:rPr>
        <w:t xml:space="preserve">Nina Dodge </w:t>
      </w:r>
      <w:r>
        <w:rPr>
          <w:rFonts w:ascii="Times New Roman" w:hAnsi="Times New Roman" w:cs="Times New Roman"/>
        </w:rPr>
        <w:t xml:space="preserve">asked how the single family and multifamily properties have </w:t>
      </w:r>
      <w:r w:rsidR="00425604">
        <w:rPr>
          <w:rFonts w:ascii="Times New Roman" w:hAnsi="Times New Roman" w:cs="Times New Roman"/>
        </w:rPr>
        <w:t>traditionally</w:t>
      </w:r>
      <w:r>
        <w:rPr>
          <w:rFonts w:ascii="Times New Roman" w:hAnsi="Times New Roman" w:cs="Times New Roman"/>
        </w:rPr>
        <w:t xml:space="preserve"> been selected</w:t>
      </w:r>
      <w:r w:rsidR="00425604">
        <w:rPr>
          <w:rFonts w:ascii="Times New Roman" w:hAnsi="Times New Roman" w:cs="Times New Roman"/>
        </w:rPr>
        <w:t xml:space="preserve"> for AHEP</w:t>
      </w:r>
      <w:r>
        <w:rPr>
          <w:rFonts w:ascii="Times New Roman" w:hAnsi="Times New Roman" w:cs="Times New Roman"/>
        </w:rPr>
        <w:t>.</w:t>
      </w:r>
    </w:p>
    <w:p w14:paraId="28DC73D6" w14:textId="2E891873" w:rsidR="00F4276A" w:rsidRDefault="00F4276A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F4276A">
        <w:rPr>
          <w:rFonts w:ascii="Times New Roman" w:hAnsi="Times New Roman" w:cs="Times New Roman"/>
        </w:rPr>
        <w:t>Philana Owusu (DCSEU)</w:t>
      </w:r>
      <w:r w:rsidR="00BA5060">
        <w:rPr>
          <w:rFonts w:ascii="Times New Roman" w:hAnsi="Times New Roman" w:cs="Times New Roman"/>
        </w:rPr>
        <w:t xml:space="preserve"> mentioned that</w:t>
      </w:r>
      <w:r w:rsidR="009C0F84">
        <w:rPr>
          <w:rFonts w:ascii="Times New Roman" w:hAnsi="Times New Roman" w:cs="Times New Roman"/>
        </w:rPr>
        <w:t xml:space="preserve"> applications can be </w:t>
      </w:r>
      <w:r w:rsidR="00425604">
        <w:rPr>
          <w:rFonts w:ascii="Times New Roman" w:hAnsi="Times New Roman" w:cs="Times New Roman"/>
        </w:rPr>
        <w:t>received</w:t>
      </w:r>
      <w:r w:rsidR="009C0F84">
        <w:rPr>
          <w:rFonts w:ascii="Times New Roman" w:hAnsi="Times New Roman" w:cs="Times New Roman"/>
        </w:rPr>
        <w:t xml:space="preserve"> via DCSEU’s </w:t>
      </w:r>
      <w:r w:rsidR="00425604">
        <w:rPr>
          <w:rFonts w:ascii="Times New Roman" w:hAnsi="Times New Roman" w:cs="Times New Roman"/>
        </w:rPr>
        <w:t>online</w:t>
      </w:r>
      <w:r w:rsidR="009C0F84">
        <w:rPr>
          <w:rFonts w:ascii="Times New Roman" w:hAnsi="Times New Roman" w:cs="Times New Roman"/>
        </w:rPr>
        <w:t xml:space="preserve"> application portal.</w:t>
      </w:r>
    </w:p>
    <w:p w14:paraId="23BA0E09" w14:textId="193E1238" w:rsidR="009C0F84" w:rsidRDefault="0058243F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58243F">
        <w:rPr>
          <w:rFonts w:ascii="Times New Roman" w:hAnsi="Times New Roman" w:cs="Times New Roman"/>
        </w:rPr>
        <w:t>Solome Girma (DCSEU)</w:t>
      </w:r>
      <w:r>
        <w:rPr>
          <w:rFonts w:ascii="Times New Roman" w:hAnsi="Times New Roman" w:cs="Times New Roman"/>
        </w:rPr>
        <w:t xml:space="preserve"> added that the multifamily properties in Deanwood</w:t>
      </w:r>
      <w:r w:rsidR="00F51D44">
        <w:rPr>
          <w:rFonts w:ascii="Times New Roman" w:hAnsi="Times New Roman" w:cs="Times New Roman"/>
        </w:rPr>
        <w:t xml:space="preserve"> and River Terrace get priority and must be approved by DOEE before moving forward.</w:t>
      </w:r>
    </w:p>
    <w:p w14:paraId="286A3A85" w14:textId="04F20BB6" w:rsidR="00F51D44" w:rsidRDefault="00F51D44" w:rsidP="00150FE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F51D44">
        <w:rPr>
          <w:rFonts w:ascii="Times New Roman" w:hAnsi="Times New Roman" w:cs="Times New Roman"/>
        </w:rPr>
        <w:t>Dr. Lance Loncke (DOEE)</w:t>
      </w:r>
      <w:r w:rsidR="00DD364E">
        <w:rPr>
          <w:rFonts w:ascii="Times New Roman" w:hAnsi="Times New Roman" w:cs="Times New Roman"/>
        </w:rPr>
        <w:t xml:space="preserve"> highlighted that multifamily buildings include 5 </w:t>
      </w:r>
      <w:r w:rsidR="009C4D68">
        <w:rPr>
          <w:rFonts w:ascii="Times New Roman" w:hAnsi="Times New Roman" w:cs="Times New Roman"/>
        </w:rPr>
        <w:t>units</w:t>
      </w:r>
      <w:r w:rsidR="00DD364E">
        <w:rPr>
          <w:rFonts w:ascii="Times New Roman" w:hAnsi="Times New Roman" w:cs="Times New Roman"/>
        </w:rPr>
        <w:t xml:space="preserve"> and above.</w:t>
      </w:r>
    </w:p>
    <w:p w14:paraId="01E831AA" w14:textId="57080E30" w:rsidR="00F4276A" w:rsidRPr="00150FE3" w:rsidRDefault="009C4D68" w:rsidP="009C4D68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152625" wp14:editId="480FBA05">
            <wp:extent cx="4708653" cy="2216989"/>
            <wp:effectExtent l="0" t="0" r="0" b="0"/>
            <wp:docPr id="204556535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6535" name="Picture 1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5639" cy="22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956C" w14:textId="0A76985D" w:rsidR="00F47553" w:rsidRDefault="00F47553" w:rsidP="00F4755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F47553">
        <w:rPr>
          <w:rFonts w:ascii="Times New Roman" w:hAnsi="Times New Roman" w:cs="Times New Roman"/>
          <w:bCs/>
        </w:rPr>
        <w:t>Philip Haddix (DCSEU)</w:t>
      </w:r>
      <w:r>
        <w:rPr>
          <w:rFonts w:ascii="Times New Roman" w:hAnsi="Times New Roman" w:cs="Times New Roman"/>
          <w:bCs/>
        </w:rPr>
        <w:t xml:space="preserve"> presented on the Affordable Housing Retrofit </w:t>
      </w:r>
      <w:r w:rsidR="004701E7">
        <w:rPr>
          <w:rFonts w:ascii="Times New Roman" w:hAnsi="Times New Roman" w:cs="Times New Roman"/>
          <w:bCs/>
        </w:rPr>
        <w:t>Accelerator</w:t>
      </w:r>
      <w:r w:rsidR="00903F03">
        <w:rPr>
          <w:rFonts w:ascii="Times New Roman" w:hAnsi="Times New Roman" w:cs="Times New Roman"/>
          <w:bCs/>
        </w:rPr>
        <w:t>:</w:t>
      </w:r>
    </w:p>
    <w:p w14:paraId="2F91BA0D" w14:textId="7E8E69FE" w:rsidR="00903F03" w:rsidRDefault="00903F03" w:rsidP="00903F03">
      <w:pPr>
        <w:ind w:left="360"/>
        <w:jc w:val="center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38853314" wp14:editId="68382CDE">
            <wp:extent cx="4684143" cy="2288525"/>
            <wp:effectExtent l="0" t="0" r="2540" b="0"/>
            <wp:docPr id="79986878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68787" name="Picture 1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5376" cy="229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09FE" w14:textId="41724ADB" w:rsidR="00A724F7" w:rsidRDefault="00A724F7" w:rsidP="00903F03">
      <w:pPr>
        <w:ind w:left="360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58AE7ABD" wp14:editId="4DFD0534">
            <wp:extent cx="4675517" cy="2563542"/>
            <wp:effectExtent l="0" t="0" r="0" b="8255"/>
            <wp:docPr id="28290823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08231" name="Picture 1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511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A568" w14:textId="67A37794" w:rsidR="00DB61E1" w:rsidRDefault="00477305" w:rsidP="00903F03">
      <w:pPr>
        <w:ind w:left="360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052F4DFF" wp14:editId="5DC8A2E4">
            <wp:extent cx="4726726" cy="2725947"/>
            <wp:effectExtent l="0" t="0" r="0" b="0"/>
            <wp:docPr id="1309490428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90428" name="Picture 1" descr="Chart, ba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4700" cy="273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6F7B" w14:textId="77777777" w:rsidR="00386922" w:rsidRDefault="00386922" w:rsidP="00903F03">
      <w:pPr>
        <w:ind w:left="360"/>
        <w:jc w:val="center"/>
        <w:rPr>
          <w:rFonts w:ascii="Times New Roman" w:hAnsi="Times New Roman" w:cs="Times New Roman"/>
          <w:bCs/>
        </w:rPr>
      </w:pPr>
    </w:p>
    <w:p w14:paraId="047825C8" w14:textId="00635820" w:rsidR="00386922" w:rsidRDefault="004701E7" w:rsidP="0038692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James Clarke (DCSEU) presented on the Solar for All program:</w:t>
      </w:r>
    </w:p>
    <w:p w14:paraId="567A7AE9" w14:textId="376BE81D" w:rsidR="004701E7" w:rsidRDefault="00A34997" w:rsidP="00A34997">
      <w:pPr>
        <w:ind w:left="360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41B470B5" wp14:editId="07A9EDA3">
            <wp:extent cx="4856672" cy="2516026"/>
            <wp:effectExtent l="0" t="0" r="1270" b="0"/>
            <wp:docPr id="52297073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70737" name="Picture 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3042" cy="25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43A4" w14:textId="47981894" w:rsidR="0054107C" w:rsidRPr="0054107C" w:rsidRDefault="0054107C" w:rsidP="0054107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The Board determined that workforce development updates </w:t>
      </w:r>
      <w:r w:rsidR="00474ADF">
        <w:rPr>
          <w:rFonts w:ascii="Times New Roman" w:hAnsi="Times New Roman" w:cs="Times New Roman"/>
          <w:bCs/>
        </w:rPr>
        <w:t>could be shared during the March meeting.</w:t>
      </w:r>
    </w:p>
    <w:p w14:paraId="406BDF95" w14:textId="761CB132" w:rsidR="00474ADF" w:rsidRPr="00903D99" w:rsidRDefault="00A66CD3" w:rsidP="00414E71">
      <w:pPr>
        <w:pStyle w:val="Heading1"/>
        <w:rPr>
          <w:rFonts w:cs="Times New Roman"/>
          <w:sz w:val="22"/>
          <w:szCs w:val="22"/>
        </w:rPr>
      </w:pPr>
      <w:r w:rsidRPr="00903D99">
        <w:rPr>
          <w:rFonts w:cs="Times New Roman"/>
          <w:sz w:val="22"/>
          <w:szCs w:val="22"/>
        </w:rPr>
        <w:t>Committee Updates</w:t>
      </w:r>
    </w:p>
    <w:p w14:paraId="063F320E" w14:textId="177FFBA4" w:rsidR="00946AF8" w:rsidRPr="00622115" w:rsidRDefault="00A66CD3" w:rsidP="00A66C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A66CD3">
        <w:rPr>
          <w:rFonts w:ascii="Times New Roman" w:hAnsi="Times New Roman" w:cs="Times New Roman"/>
        </w:rPr>
        <w:t>Vice Chair Dr. Larry Martin</w:t>
      </w:r>
      <w:r w:rsidRPr="00622115">
        <w:rPr>
          <w:rFonts w:ascii="Times New Roman" w:hAnsi="Times New Roman" w:cs="Times New Roman"/>
        </w:rPr>
        <w:t xml:space="preserve"> </w:t>
      </w:r>
      <w:r w:rsidR="00946AF8" w:rsidRPr="00622115">
        <w:rPr>
          <w:rFonts w:ascii="Times New Roman" w:hAnsi="Times New Roman" w:cs="Times New Roman"/>
        </w:rPr>
        <w:t xml:space="preserve">shared the highlights from the </w:t>
      </w:r>
      <w:r w:rsidR="00674186" w:rsidRPr="00622115">
        <w:rPr>
          <w:rFonts w:ascii="Times New Roman" w:hAnsi="Times New Roman" w:cs="Times New Roman"/>
        </w:rPr>
        <w:t xml:space="preserve">two </w:t>
      </w:r>
      <w:r w:rsidR="00946AF8" w:rsidRPr="00622115">
        <w:rPr>
          <w:rFonts w:ascii="Times New Roman" w:hAnsi="Times New Roman" w:cs="Times New Roman"/>
        </w:rPr>
        <w:t>PSC Committee meeting</w:t>
      </w:r>
      <w:r w:rsidR="00674186" w:rsidRPr="00622115">
        <w:rPr>
          <w:rFonts w:ascii="Times New Roman" w:hAnsi="Times New Roman" w:cs="Times New Roman"/>
        </w:rPr>
        <w:t>s</w:t>
      </w:r>
      <w:r w:rsidR="00946AF8" w:rsidRPr="00622115">
        <w:rPr>
          <w:rFonts w:ascii="Times New Roman" w:hAnsi="Times New Roman" w:cs="Times New Roman"/>
        </w:rPr>
        <w:t>:</w:t>
      </w:r>
    </w:p>
    <w:p w14:paraId="2A58CF28" w14:textId="3FBE5C5C" w:rsidR="0021629D" w:rsidRPr="00622115" w:rsidRDefault="00EA2A92" w:rsidP="0068379B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622115">
        <w:rPr>
          <w:rFonts w:ascii="Times New Roman" w:hAnsi="Times New Roman" w:cs="Times New Roman"/>
          <w:i/>
          <w:iCs/>
        </w:rPr>
        <w:t>Key question:</w:t>
      </w:r>
      <w:r w:rsidR="00776FF5" w:rsidRPr="00622115">
        <w:rPr>
          <w:rFonts w:ascii="Times New Roman" w:hAnsi="Times New Roman" w:cs="Times New Roman"/>
        </w:rPr>
        <w:t xml:space="preserve"> Does the Board want to provide comments to the</w:t>
      </w:r>
      <w:r w:rsidR="00590BD2" w:rsidRPr="00622115">
        <w:rPr>
          <w:rFonts w:ascii="Times New Roman" w:hAnsi="Times New Roman" w:cs="Times New Roman"/>
        </w:rPr>
        <w:t xml:space="preserve"> PSC on the</w:t>
      </w:r>
      <w:r w:rsidR="00590BD2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</w:t>
      </w:r>
      <w:hyperlink r:id="rId29" w:tgtFrame="_blank" w:history="1">
        <w:r w:rsidR="00590BD2" w:rsidRPr="00622115">
          <w:rPr>
            <w:rStyle w:val="Hyperlink"/>
            <w:rFonts w:ascii="Times New Roman" w:hAnsi="Times New Roman" w:cs="Times New Roman"/>
            <w:bdr w:val="none" w:sz="0" w:space="0" w:color="auto" w:frame="1"/>
            <w:shd w:val="clear" w:color="auto" w:fill="FFFFFF"/>
          </w:rPr>
          <w:t>VDER Study</w:t>
        </w:r>
      </w:hyperlink>
      <w:r w:rsidR="00590BD2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?</w:t>
      </w:r>
      <w:r w:rsidR="0021629D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Based on the committee’s conversations, the </w:t>
      </w:r>
      <w:r w:rsidR="00590BD2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results and key findings</w:t>
      </w:r>
      <w:r w:rsidR="0021629D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may impact the DCSEU.</w:t>
      </w:r>
    </w:p>
    <w:p w14:paraId="16C2C369" w14:textId="0FE00683" w:rsidR="0068379B" w:rsidRPr="00622115" w:rsidRDefault="0021629D" w:rsidP="0068379B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622115">
        <w:rPr>
          <w:rFonts w:ascii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Next steps:</w:t>
      </w:r>
      <w:r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="00D720F7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M</w:t>
      </w:r>
      <w:r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eet with DCSEU management on 2/16/24 </w:t>
      </w:r>
      <w:r w:rsidR="00946AF8" w:rsidRPr="00622115">
        <w:rPr>
          <w:rFonts w:ascii="Times New Roman" w:hAnsi="Times New Roman" w:cs="Times New Roman"/>
        </w:rPr>
        <w:t xml:space="preserve">discuss their perceptions </w:t>
      </w:r>
      <w:r w:rsidR="00903D99" w:rsidRPr="00622115">
        <w:rPr>
          <w:rFonts w:ascii="Times New Roman" w:hAnsi="Times New Roman" w:cs="Times New Roman"/>
        </w:rPr>
        <w:t>of the</w:t>
      </w:r>
      <w:r w:rsidR="00903D99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</w:t>
      </w:r>
      <w:hyperlink r:id="rId30" w:tgtFrame="_blank" w:history="1">
        <w:r w:rsidR="00903D99" w:rsidRPr="00622115">
          <w:rPr>
            <w:rStyle w:val="Hyperlink"/>
            <w:rFonts w:ascii="Times New Roman" w:hAnsi="Times New Roman" w:cs="Times New Roman"/>
            <w:bdr w:val="none" w:sz="0" w:space="0" w:color="auto" w:frame="1"/>
            <w:shd w:val="clear" w:color="auto" w:fill="FFFFFF"/>
          </w:rPr>
          <w:t>VDER Study</w:t>
        </w:r>
      </w:hyperlink>
      <w:r w:rsidR="00903D99" w:rsidRPr="00622115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="00946AF8" w:rsidRPr="00622115">
        <w:rPr>
          <w:rFonts w:ascii="Times New Roman" w:hAnsi="Times New Roman" w:cs="Times New Roman"/>
        </w:rPr>
        <w:t xml:space="preserve">and </w:t>
      </w:r>
      <w:r w:rsidR="00903D99" w:rsidRPr="00622115">
        <w:rPr>
          <w:rFonts w:ascii="Times New Roman" w:hAnsi="Times New Roman" w:cs="Times New Roman"/>
        </w:rPr>
        <w:t xml:space="preserve">may </w:t>
      </w:r>
      <w:r w:rsidR="00946AF8" w:rsidRPr="00622115">
        <w:rPr>
          <w:rFonts w:ascii="Times New Roman" w:hAnsi="Times New Roman" w:cs="Times New Roman"/>
        </w:rPr>
        <w:t xml:space="preserve">draft </w:t>
      </w:r>
      <w:r w:rsidR="00903D99" w:rsidRPr="00622115">
        <w:rPr>
          <w:rFonts w:ascii="Times New Roman" w:hAnsi="Times New Roman" w:cs="Times New Roman"/>
        </w:rPr>
        <w:t xml:space="preserve">language </w:t>
      </w:r>
      <w:r w:rsidR="00946AF8" w:rsidRPr="00622115">
        <w:rPr>
          <w:rFonts w:ascii="Times New Roman" w:hAnsi="Times New Roman" w:cs="Times New Roman"/>
        </w:rPr>
        <w:t xml:space="preserve">for </w:t>
      </w:r>
      <w:r w:rsidR="00903D99" w:rsidRPr="00622115">
        <w:rPr>
          <w:rFonts w:ascii="Times New Roman" w:hAnsi="Times New Roman" w:cs="Times New Roman"/>
        </w:rPr>
        <w:t xml:space="preserve">the Board’s </w:t>
      </w:r>
      <w:r w:rsidR="00946AF8" w:rsidRPr="00622115">
        <w:rPr>
          <w:rFonts w:ascii="Times New Roman" w:hAnsi="Times New Roman" w:cs="Times New Roman"/>
        </w:rPr>
        <w:t>consideration.</w:t>
      </w:r>
    </w:p>
    <w:p w14:paraId="508DDD22" w14:textId="12F22759" w:rsidR="0068379B" w:rsidRPr="00EE6F53" w:rsidRDefault="00A66CD3" w:rsidP="00EA2A9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622115">
        <w:rPr>
          <w:rFonts w:ascii="Times New Roman" w:hAnsi="Times New Roman" w:cs="Times New Roman"/>
        </w:rPr>
        <w:t>Vice Chair Dr. Larry Martin</w:t>
      </w:r>
      <w:r w:rsidR="0068379B" w:rsidRPr="00622115">
        <w:rPr>
          <w:rFonts w:ascii="Times New Roman" w:hAnsi="Times New Roman" w:cs="Times New Roman"/>
        </w:rPr>
        <w:t xml:space="preserve"> reminded the group that</w:t>
      </w:r>
      <w:r w:rsidR="00774B3B" w:rsidRPr="00622115">
        <w:rPr>
          <w:rFonts w:ascii="Times New Roman" w:hAnsi="Times New Roman" w:cs="Times New Roman"/>
        </w:rPr>
        <w:t xml:space="preserve"> the determination of </w:t>
      </w:r>
      <w:r w:rsidR="00EA2A92" w:rsidRPr="00622115">
        <w:rPr>
          <w:rFonts w:ascii="Times New Roman" w:hAnsi="Times New Roman" w:cs="Times New Roman"/>
        </w:rPr>
        <w:t>whether</w:t>
      </w:r>
      <w:r w:rsidR="0068379B" w:rsidRPr="00622115">
        <w:rPr>
          <w:rFonts w:ascii="Times New Roman" w:hAnsi="Times New Roman" w:cs="Times New Roman"/>
        </w:rPr>
        <w:t xml:space="preserve"> </w:t>
      </w:r>
      <w:r w:rsidR="00774B3B" w:rsidRPr="00622115">
        <w:rPr>
          <w:rFonts w:ascii="Times New Roman" w:hAnsi="Times New Roman" w:cs="Times New Roman"/>
        </w:rPr>
        <w:t>the board</w:t>
      </w:r>
      <w:r w:rsidR="0068379B" w:rsidRPr="00622115">
        <w:rPr>
          <w:rFonts w:ascii="Times New Roman" w:hAnsi="Times New Roman" w:cs="Times New Roman"/>
        </w:rPr>
        <w:t xml:space="preserve"> </w:t>
      </w:r>
      <w:r w:rsidR="0068379B" w:rsidRPr="00EE6F53">
        <w:rPr>
          <w:rFonts w:ascii="Times New Roman" w:hAnsi="Times New Roman" w:cs="Times New Roman"/>
        </w:rPr>
        <w:t>submit</w:t>
      </w:r>
      <w:r w:rsidR="00774B3B" w:rsidRPr="00EE6F53">
        <w:rPr>
          <w:rFonts w:ascii="Times New Roman" w:hAnsi="Times New Roman" w:cs="Times New Roman"/>
        </w:rPr>
        <w:t>s</w:t>
      </w:r>
      <w:r w:rsidR="0068379B" w:rsidRPr="00EE6F53">
        <w:rPr>
          <w:rFonts w:ascii="Times New Roman" w:hAnsi="Times New Roman" w:cs="Times New Roman"/>
        </w:rPr>
        <w:t xml:space="preserve"> </w:t>
      </w:r>
      <w:r w:rsidR="00EA2A92" w:rsidRPr="00EE6F53">
        <w:rPr>
          <w:rFonts w:ascii="Times New Roman" w:hAnsi="Times New Roman" w:cs="Times New Roman"/>
        </w:rPr>
        <w:t>comments is</w:t>
      </w:r>
      <w:r w:rsidR="00A873F0" w:rsidRPr="00EE6F53">
        <w:rPr>
          <w:rFonts w:ascii="Times New Roman" w:hAnsi="Times New Roman" w:cs="Times New Roman"/>
        </w:rPr>
        <w:t xml:space="preserve"> the responsibility of</w:t>
      </w:r>
      <w:r w:rsidR="0068379B" w:rsidRPr="00EE6F53">
        <w:rPr>
          <w:rFonts w:ascii="Times New Roman" w:hAnsi="Times New Roman" w:cs="Times New Roman"/>
        </w:rPr>
        <w:t xml:space="preserve"> the Advisory Board, not the </w:t>
      </w:r>
      <w:r w:rsidR="00A873F0" w:rsidRPr="00EE6F53">
        <w:rPr>
          <w:rFonts w:ascii="Times New Roman" w:hAnsi="Times New Roman" w:cs="Times New Roman"/>
        </w:rPr>
        <w:t xml:space="preserve">PSC </w:t>
      </w:r>
      <w:r w:rsidR="00D720F7" w:rsidRPr="00EE6F53">
        <w:rPr>
          <w:rFonts w:ascii="Times New Roman" w:hAnsi="Times New Roman" w:cs="Times New Roman"/>
        </w:rPr>
        <w:t>C</w:t>
      </w:r>
      <w:r w:rsidR="0068379B" w:rsidRPr="00EE6F53">
        <w:rPr>
          <w:rFonts w:ascii="Times New Roman" w:hAnsi="Times New Roman" w:cs="Times New Roman"/>
        </w:rPr>
        <w:t>ommittee</w:t>
      </w:r>
      <w:r w:rsidR="00A873F0" w:rsidRPr="00EE6F53">
        <w:rPr>
          <w:rFonts w:ascii="Times New Roman" w:hAnsi="Times New Roman" w:cs="Times New Roman"/>
        </w:rPr>
        <w:t>.</w:t>
      </w:r>
    </w:p>
    <w:p w14:paraId="56DB8DBD" w14:textId="6ADE22F6" w:rsidR="00D720F7" w:rsidRPr="00EE6F53" w:rsidRDefault="007F5C5D" w:rsidP="00C702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EE6F53">
        <w:rPr>
          <w:rFonts w:ascii="Times New Roman" w:hAnsi="Times New Roman" w:cs="Times New Roman"/>
        </w:rPr>
        <w:t xml:space="preserve">Jaleel Shujath </w:t>
      </w:r>
      <w:r w:rsidR="00674186" w:rsidRPr="00EE6F53">
        <w:rPr>
          <w:rFonts w:ascii="Times New Roman" w:hAnsi="Times New Roman" w:cs="Times New Roman"/>
        </w:rPr>
        <w:t>shared the highlights from the Workforce</w:t>
      </w:r>
      <w:r w:rsidR="007F0FE2" w:rsidRPr="00EE6F53">
        <w:rPr>
          <w:rFonts w:ascii="Times New Roman" w:hAnsi="Times New Roman" w:cs="Times New Roman"/>
        </w:rPr>
        <w:t xml:space="preserve"> Development Committee</w:t>
      </w:r>
      <w:r w:rsidR="00D720F7" w:rsidRPr="00EE6F53">
        <w:rPr>
          <w:rFonts w:ascii="Times New Roman" w:hAnsi="Times New Roman" w:cs="Times New Roman"/>
        </w:rPr>
        <w:t xml:space="preserve"> meeting:</w:t>
      </w:r>
    </w:p>
    <w:p w14:paraId="76FBC0E4" w14:textId="0F913ACA" w:rsidR="00A66CD3" w:rsidRPr="00EE6F53" w:rsidRDefault="00E04EF3" w:rsidP="00D720F7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EE6F53">
        <w:rPr>
          <w:rFonts w:ascii="Times New Roman" w:hAnsi="Times New Roman" w:cs="Times New Roman"/>
        </w:rPr>
        <w:t>The DCSEU provided an update on the marketing and advertising of the train green programs</w:t>
      </w:r>
      <w:r w:rsidR="00A43AA7" w:rsidRPr="00EE6F53">
        <w:rPr>
          <w:rFonts w:ascii="Times New Roman" w:hAnsi="Times New Roman" w:cs="Times New Roman"/>
        </w:rPr>
        <w:t>. Given the limited marketing budget, the Committee</w:t>
      </w:r>
      <w:r w:rsidR="00E82128" w:rsidRPr="00EE6F53">
        <w:rPr>
          <w:rFonts w:ascii="Times New Roman" w:hAnsi="Times New Roman" w:cs="Times New Roman"/>
        </w:rPr>
        <w:t xml:space="preserve"> is working to </w:t>
      </w:r>
      <w:r w:rsidR="007C0542" w:rsidRPr="00EE6F53">
        <w:rPr>
          <w:rFonts w:ascii="Times New Roman" w:hAnsi="Times New Roman" w:cs="Times New Roman"/>
        </w:rPr>
        <w:t>connect</w:t>
      </w:r>
      <w:r w:rsidR="00E82128" w:rsidRPr="00EE6F53">
        <w:rPr>
          <w:rFonts w:ascii="Times New Roman" w:hAnsi="Times New Roman" w:cs="Times New Roman"/>
        </w:rPr>
        <w:t xml:space="preserve"> the DCSEU with other</w:t>
      </w:r>
      <w:r w:rsidRPr="00EE6F53">
        <w:rPr>
          <w:rFonts w:ascii="Times New Roman" w:hAnsi="Times New Roman" w:cs="Times New Roman"/>
        </w:rPr>
        <w:t xml:space="preserve"> groups in the </w:t>
      </w:r>
      <w:r w:rsidR="00E82128" w:rsidRPr="00EE6F53">
        <w:rPr>
          <w:rFonts w:ascii="Times New Roman" w:hAnsi="Times New Roman" w:cs="Times New Roman"/>
        </w:rPr>
        <w:t>D</w:t>
      </w:r>
      <w:r w:rsidRPr="00EE6F53">
        <w:rPr>
          <w:rFonts w:ascii="Times New Roman" w:hAnsi="Times New Roman" w:cs="Times New Roman"/>
        </w:rPr>
        <w:t xml:space="preserve">istrict that are </w:t>
      </w:r>
      <w:r w:rsidR="00E82128" w:rsidRPr="00EE6F53">
        <w:rPr>
          <w:rFonts w:ascii="Times New Roman" w:hAnsi="Times New Roman" w:cs="Times New Roman"/>
        </w:rPr>
        <w:t>implementing</w:t>
      </w:r>
      <w:r w:rsidRPr="00EE6F53">
        <w:rPr>
          <w:rFonts w:ascii="Times New Roman" w:hAnsi="Times New Roman" w:cs="Times New Roman"/>
        </w:rPr>
        <w:t xml:space="preserve"> green training and workforce development</w:t>
      </w:r>
      <w:r w:rsidR="002D584F" w:rsidRPr="00EE6F53">
        <w:rPr>
          <w:rFonts w:ascii="Times New Roman" w:hAnsi="Times New Roman" w:cs="Times New Roman"/>
        </w:rPr>
        <w:t xml:space="preserve"> (such as UDC)</w:t>
      </w:r>
      <w:r w:rsidRPr="00EE6F53">
        <w:rPr>
          <w:rFonts w:ascii="Times New Roman" w:hAnsi="Times New Roman" w:cs="Times New Roman"/>
        </w:rPr>
        <w:t>.</w:t>
      </w:r>
      <w:r w:rsidR="002D584F" w:rsidRPr="00EE6F53">
        <w:rPr>
          <w:rFonts w:ascii="Times New Roman" w:hAnsi="Times New Roman" w:cs="Times New Roman"/>
        </w:rPr>
        <w:t xml:space="preserve"> The Committee and the DCSEU met with the Workforce Investment Council</w:t>
      </w:r>
      <w:r w:rsidR="00622115" w:rsidRPr="00EE6F53">
        <w:rPr>
          <w:rFonts w:ascii="Times New Roman" w:hAnsi="Times New Roman" w:cs="Times New Roman"/>
        </w:rPr>
        <w:t xml:space="preserve"> (WIC) and plans to follow up with WIC in March to discuss more areas for collaboration. </w:t>
      </w:r>
    </w:p>
    <w:p w14:paraId="78AC578A" w14:textId="68A49368" w:rsidR="00F9136B" w:rsidRPr="00EE6F53" w:rsidRDefault="00157531" w:rsidP="00414E71">
      <w:pPr>
        <w:pStyle w:val="Heading1"/>
        <w:rPr>
          <w:rFonts w:cs="Times New Roman"/>
          <w:sz w:val="22"/>
          <w:szCs w:val="22"/>
        </w:rPr>
      </w:pPr>
      <w:r w:rsidRPr="00EE6F53">
        <w:rPr>
          <w:rFonts w:cs="Times New Roman"/>
          <w:sz w:val="22"/>
          <w:szCs w:val="22"/>
        </w:rPr>
        <w:t>DOEE Oversight Hearing</w:t>
      </w:r>
    </w:p>
    <w:p w14:paraId="149A2742" w14:textId="35BCEE91" w:rsidR="00157531" w:rsidRPr="00EE6F53" w:rsidRDefault="00157531" w:rsidP="0015753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EE6F53">
        <w:rPr>
          <w:rFonts w:ascii="Times New Roman" w:hAnsi="Times New Roman" w:cs="Times New Roman"/>
        </w:rPr>
        <w:t xml:space="preserve">Board members determined the oversight hearing would be a great avenue to </w:t>
      </w:r>
      <w:r w:rsidR="00EE6F53" w:rsidRPr="00EE6F53">
        <w:rPr>
          <w:rFonts w:ascii="Times New Roman" w:hAnsi="Times New Roman" w:cs="Times New Roman"/>
        </w:rPr>
        <w:t>highlight</w:t>
      </w:r>
      <w:r w:rsidRPr="00EE6F53">
        <w:rPr>
          <w:rFonts w:ascii="Times New Roman" w:hAnsi="Times New Roman" w:cs="Times New Roman"/>
        </w:rPr>
        <w:t xml:space="preserve"> the Board’s annual report.</w:t>
      </w:r>
      <w:r w:rsidR="00EE6F53" w:rsidRPr="00EE6F53">
        <w:rPr>
          <w:rFonts w:ascii="Times New Roman" w:hAnsi="Times New Roman" w:cs="Times New Roman"/>
        </w:rPr>
        <w:t xml:space="preserve"> Vice Chair Dr. Larry Martin to follow up with the wider group on </w:t>
      </w:r>
      <w:r w:rsidR="001D18CE" w:rsidRPr="00EE6F53">
        <w:rPr>
          <w:rFonts w:ascii="Times New Roman" w:hAnsi="Times New Roman" w:cs="Times New Roman"/>
        </w:rPr>
        <w:t>the Board’s</w:t>
      </w:r>
      <w:r w:rsidR="00EE6F53" w:rsidRPr="00EE6F53">
        <w:rPr>
          <w:rFonts w:ascii="Times New Roman" w:hAnsi="Times New Roman" w:cs="Times New Roman"/>
        </w:rPr>
        <w:t xml:space="preserve"> testimony.</w:t>
      </w:r>
    </w:p>
    <w:p w14:paraId="55B6D065" w14:textId="1DA5B20D" w:rsidR="002966FA" w:rsidRDefault="002966FA" w:rsidP="00414E71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Follow up Items</w:t>
      </w:r>
    </w:p>
    <w:p w14:paraId="29DDDE7A" w14:textId="1DB3A8C8" w:rsidR="002966FA" w:rsidRDefault="006237A7" w:rsidP="002966F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  <w:i/>
          <w:iCs/>
        </w:rPr>
        <w:t>RE+EE Performance Benchmark:</w:t>
      </w:r>
      <w:r w:rsidRPr="006237A7">
        <w:rPr>
          <w:rFonts w:ascii="Times New Roman" w:hAnsi="Times New Roman" w:cs="Times New Roman"/>
        </w:rPr>
        <w:t xml:space="preserve"> </w:t>
      </w:r>
      <w:r w:rsidR="00D55B62" w:rsidRPr="006237A7">
        <w:rPr>
          <w:rFonts w:ascii="Times New Roman" w:hAnsi="Times New Roman" w:cs="Times New Roman"/>
        </w:rPr>
        <w:t xml:space="preserve">Patti Boyd (DCSEU) to share the conversion </w:t>
      </w:r>
      <w:r w:rsidR="009250AC" w:rsidRPr="006237A7">
        <w:rPr>
          <w:rFonts w:ascii="Times New Roman" w:hAnsi="Times New Roman" w:cs="Times New Roman"/>
        </w:rPr>
        <w:t xml:space="preserve">factor methodology for </w:t>
      </w:r>
      <w:r w:rsidR="00BB3036" w:rsidRPr="006237A7">
        <w:rPr>
          <w:rFonts w:ascii="Times New Roman" w:hAnsi="Times New Roman" w:cs="Times New Roman"/>
        </w:rPr>
        <w:t>evaluating</w:t>
      </w:r>
      <w:r w:rsidR="009250AC" w:rsidRPr="006237A7">
        <w:rPr>
          <w:rFonts w:ascii="Times New Roman" w:hAnsi="Times New Roman" w:cs="Times New Roman"/>
        </w:rPr>
        <w:t xml:space="preserve"> current grid mix</w:t>
      </w:r>
      <w:r w:rsidRPr="006237A7">
        <w:rPr>
          <w:rFonts w:ascii="Times New Roman" w:hAnsi="Times New Roman" w:cs="Times New Roman"/>
        </w:rPr>
        <w:t xml:space="preserve"> with Jamal</w:t>
      </w:r>
      <w:r w:rsidR="00B90E0F">
        <w:rPr>
          <w:rFonts w:ascii="Times New Roman" w:hAnsi="Times New Roman" w:cs="Times New Roman"/>
        </w:rPr>
        <w:t xml:space="preserve"> Lewis</w:t>
      </w:r>
      <w:r w:rsidRPr="006237A7">
        <w:rPr>
          <w:rFonts w:ascii="Times New Roman" w:hAnsi="Times New Roman" w:cs="Times New Roman"/>
        </w:rPr>
        <w:t>.</w:t>
      </w:r>
    </w:p>
    <w:p w14:paraId="66DCA4DC" w14:textId="094ECC20" w:rsidR="00646138" w:rsidRDefault="00646138" w:rsidP="002966F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  <w:i/>
          <w:iCs/>
        </w:rPr>
        <w:t>Business Rebates</w:t>
      </w:r>
      <w:r w:rsidR="001D7EBD" w:rsidRPr="00BF3B85">
        <w:rPr>
          <w:rFonts w:ascii="Times New Roman" w:hAnsi="Times New Roman" w:cs="Times New Roman"/>
          <w:i/>
          <w:iCs/>
        </w:rPr>
        <w:t xml:space="preserve"> &amp; Pay for Performance</w:t>
      </w:r>
      <w:r w:rsidRPr="00BF3B85"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</w:t>
      </w:r>
      <w:r w:rsidR="001D7EBD" w:rsidRPr="001D7EBD">
        <w:rPr>
          <w:rFonts w:ascii="Times New Roman" w:hAnsi="Times New Roman" w:cs="Times New Roman"/>
        </w:rPr>
        <w:t>Ben Burdick (DCSEU)</w:t>
      </w:r>
      <w:r w:rsidR="001D7EBD">
        <w:rPr>
          <w:rFonts w:ascii="Times New Roman" w:hAnsi="Times New Roman" w:cs="Times New Roman"/>
        </w:rPr>
        <w:t xml:space="preserve"> and </w:t>
      </w:r>
      <w:r w:rsidR="003877A7" w:rsidRPr="003877A7">
        <w:rPr>
          <w:rFonts w:ascii="Times New Roman" w:hAnsi="Times New Roman" w:cs="Times New Roman"/>
        </w:rPr>
        <w:t>Solome Girma (DCSEU)</w:t>
      </w:r>
      <w:r w:rsidR="003877A7">
        <w:rPr>
          <w:rFonts w:ascii="Times New Roman" w:hAnsi="Times New Roman" w:cs="Times New Roman"/>
        </w:rPr>
        <w:t xml:space="preserve"> to follow up with </w:t>
      </w:r>
      <w:r w:rsidR="003877A7" w:rsidRPr="003877A7">
        <w:rPr>
          <w:rFonts w:ascii="Times New Roman" w:hAnsi="Times New Roman" w:cs="Times New Roman"/>
        </w:rPr>
        <w:t>Giuls Kunkel</w:t>
      </w:r>
      <w:r w:rsidR="00970195">
        <w:rPr>
          <w:rFonts w:ascii="Times New Roman" w:hAnsi="Times New Roman" w:cs="Times New Roman"/>
        </w:rPr>
        <w:t xml:space="preserve"> on strategies for engaging more building owners.</w:t>
      </w:r>
    </w:p>
    <w:p w14:paraId="5F46A124" w14:textId="486F6A74" w:rsidR="00D33456" w:rsidRDefault="00D33456" w:rsidP="002966F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BF3B85">
        <w:rPr>
          <w:rFonts w:ascii="Times New Roman" w:hAnsi="Times New Roman" w:cs="Times New Roman"/>
          <w:i/>
          <w:iCs/>
        </w:rPr>
        <w:lastRenderedPageBreak/>
        <w:t>Refrigerant Management:</w:t>
      </w:r>
      <w:r w:rsidRPr="00D33456">
        <w:rPr>
          <w:rFonts w:ascii="Times New Roman" w:hAnsi="Times New Roman" w:cs="Times New Roman"/>
        </w:rPr>
        <w:t xml:space="preserve"> Patti Boyd (DCSEU)</w:t>
      </w:r>
      <w:r>
        <w:rPr>
          <w:rFonts w:ascii="Times New Roman" w:hAnsi="Times New Roman" w:cs="Times New Roman"/>
        </w:rPr>
        <w:t xml:space="preserve"> to follow up with </w:t>
      </w:r>
      <w:r w:rsidRPr="00D33456">
        <w:rPr>
          <w:rFonts w:ascii="Times New Roman" w:hAnsi="Times New Roman" w:cs="Times New Roman"/>
        </w:rPr>
        <w:t>Giuls Kunkel on strategies</w:t>
      </w:r>
      <w:r w:rsidR="00BF3B85">
        <w:rPr>
          <w:rFonts w:ascii="Times New Roman" w:hAnsi="Times New Roman" w:cs="Times New Roman"/>
        </w:rPr>
        <w:t xml:space="preserve"> for educating the market on harmful impacts of refrigerants. </w:t>
      </w:r>
    </w:p>
    <w:p w14:paraId="7C2E1DD9" w14:textId="31D1B919" w:rsidR="00414E71" w:rsidRPr="00EF0047" w:rsidRDefault="00414E71" w:rsidP="00414E71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Action Items</w:t>
      </w:r>
    </w:p>
    <w:p w14:paraId="103C1934" w14:textId="77777777" w:rsidR="00414E71" w:rsidRPr="00EF0047" w:rsidRDefault="00414E71" w:rsidP="00414E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Approval of Meeting Agenda</w:t>
      </w:r>
    </w:p>
    <w:p w14:paraId="6C9F8DAB" w14:textId="3E8EDF54" w:rsidR="00414E71" w:rsidRDefault="00414E71" w:rsidP="00414E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835713">
        <w:rPr>
          <w:rFonts w:ascii="Times New Roman" w:hAnsi="Times New Roman" w:cs="Times New Roman"/>
        </w:rPr>
        <w:t>Dec</w:t>
      </w:r>
      <w:r>
        <w:rPr>
          <w:rFonts w:ascii="Times New Roman" w:hAnsi="Times New Roman" w:cs="Times New Roman"/>
        </w:rPr>
        <w:t>ember</w:t>
      </w:r>
      <w:r w:rsidRPr="00EF0047">
        <w:rPr>
          <w:rFonts w:ascii="Times New Roman" w:hAnsi="Times New Roman" w:cs="Times New Roman"/>
        </w:rPr>
        <w:t xml:space="preserve"> Minutes</w:t>
      </w:r>
    </w:p>
    <w:p w14:paraId="680EF089" w14:textId="6EC08D8F" w:rsidR="008D7379" w:rsidRPr="008D7379" w:rsidRDefault="00414E71" w:rsidP="008D73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</w:t>
      </w:r>
      <w:r w:rsidR="008D7379">
        <w:rPr>
          <w:rFonts w:ascii="Times New Roman" w:hAnsi="Times New Roman" w:cs="Times New Roman"/>
        </w:rPr>
        <w:t>to</w:t>
      </w:r>
      <w:r w:rsidR="00E67D86">
        <w:rPr>
          <w:rFonts w:ascii="Times New Roman" w:hAnsi="Times New Roman" w:cs="Times New Roman"/>
        </w:rPr>
        <w:t xml:space="preserve"> form a subcommittee on workforce development</w:t>
      </w:r>
      <w:r w:rsidR="008D7379">
        <w:rPr>
          <w:rFonts w:ascii="Times New Roman" w:hAnsi="Times New Roman" w:cs="Times New Roman"/>
        </w:rPr>
        <w:t xml:space="preserve"> </w:t>
      </w:r>
    </w:p>
    <w:p w14:paraId="50B9E9EC" w14:textId="3797FA92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Future Agenda Items</w:t>
      </w:r>
    </w:p>
    <w:p w14:paraId="35B019F4" w14:textId="44B0F5B9" w:rsidR="00C3516B" w:rsidRDefault="00356A8E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Approval of </w:t>
      </w:r>
      <w:r w:rsidR="000E4A78">
        <w:rPr>
          <w:rFonts w:ascii="Times New Roman" w:hAnsi="Times New Roman" w:cs="Times New Roman"/>
        </w:rPr>
        <w:t>February</w:t>
      </w:r>
      <w:r w:rsidR="000228F5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Meeting Minutes</w:t>
      </w:r>
    </w:p>
    <w:p w14:paraId="580179BB" w14:textId="1AD059CD" w:rsidR="001B090E" w:rsidRDefault="001B090E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 FY24 Q1 – Workforce Development</w:t>
      </w:r>
      <w:r w:rsidR="000E4A78">
        <w:rPr>
          <w:rFonts w:ascii="Times New Roman" w:hAnsi="Times New Roman" w:cs="Times New Roman"/>
        </w:rPr>
        <w:t xml:space="preserve"> </w:t>
      </w:r>
    </w:p>
    <w:p w14:paraId="5652D929" w14:textId="318C88D5" w:rsidR="00590BD2" w:rsidRDefault="00590BD2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PSC Committee Update</w:t>
      </w:r>
    </w:p>
    <w:p w14:paraId="40E78719" w14:textId="62E6102E" w:rsidR="002D249D" w:rsidRDefault="002D249D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Legislative Updates</w:t>
      </w:r>
    </w:p>
    <w:p w14:paraId="49CD485D" w14:textId="2A8C642F" w:rsidR="00765B3A" w:rsidRDefault="00765B3A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New Business</w:t>
      </w:r>
    </w:p>
    <w:p w14:paraId="0EA18155" w14:textId="77777777" w:rsidR="00BB5D4F" w:rsidRPr="00590BD2" w:rsidRDefault="00BB5D4F" w:rsidP="006D4759">
      <w:pPr>
        <w:pStyle w:val="Heading1"/>
        <w:rPr>
          <w:rFonts w:cs="Times New Roman"/>
          <w:sz w:val="22"/>
          <w:szCs w:val="22"/>
        </w:rPr>
      </w:pPr>
      <w:r w:rsidRPr="00590BD2">
        <w:rPr>
          <w:rFonts w:cs="Times New Roman"/>
          <w:sz w:val="22"/>
          <w:szCs w:val="22"/>
        </w:rPr>
        <w:t>Adjournment</w:t>
      </w:r>
    </w:p>
    <w:p w14:paraId="64EB5419" w14:textId="5278C9C2" w:rsidR="00D057D2" w:rsidRPr="00590BD2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07010F" w:rsidRPr="00590BD2">
            <w:rPr>
              <w:rFonts w:ascii="Times New Roman" w:hAnsi="Times New Roman" w:cs="Times New Roman"/>
              <w:bCs/>
              <w:color w:val="000000"/>
            </w:rPr>
            <w:t xml:space="preserve">Vice Chair Dr. Larry Martin </w:t>
          </w:r>
        </w:sdtContent>
      </w:sdt>
      <w:r w:rsidR="00D057D2" w:rsidRPr="00590BD2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482FBD" w:rsidRPr="00590BD2">
            <w:rPr>
              <w:rFonts w:ascii="Times New Roman" w:hAnsi="Times New Roman" w:cs="Times New Roman"/>
              <w:color w:val="000000"/>
            </w:rPr>
            <w:t>12:05</w:t>
          </w:r>
          <w:r w:rsidR="0007010F" w:rsidRPr="00590BD2">
            <w:rPr>
              <w:rFonts w:ascii="Times New Roman" w:hAnsi="Times New Roman" w:cs="Times New Roman"/>
              <w:color w:val="000000"/>
            </w:rPr>
            <w:t xml:space="preserve"> </w:t>
          </w:r>
          <w:r w:rsidR="00482FBD" w:rsidRPr="00590BD2">
            <w:rPr>
              <w:rFonts w:ascii="Times New Roman" w:hAnsi="Times New Roman" w:cs="Times New Roman"/>
              <w:color w:val="000000"/>
            </w:rPr>
            <w:t>P</w:t>
          </w:r>
          <w:r w:rsidR="0088402A" w:rsidRPr="00590BD2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590BD2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A22E9E" w:rsidRDefault="003D36E1" w:rsidP="001720BD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Acronyms</w:t>
      </w:r>
      <w:r w:rsidR="001720BD" w:rsidRPr="00A22E9E">
        <w:rPr>
          <w:rFonts w:cs="Times New Roman"/>
          <w:sz w:val="22"/>
          <w:szCs w:val="22"/>
        </w:rPr>
        <w:t xml:space="preserve"> used during this meeting</w:t>
      </w:r>
    </w:p>
    <w:p w14:paraId="7F81DF48" w14:textId="1E427A96" w:rsidR="007976D6" w:rsidRPr="00A22E9E" w:rsidRDefault="007976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AHRA - Affordable Housing Retrofit Accelerator </w:t>
      </w:r>
    </w:p>
    <w:p w14:paraId="179BE215" w14:textId="757408C8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ATO - Authorization to Operate</w:t>
      </w:r>
    </w:p>
    <w:p w14:paraId="7148532C" w14:textId="2F23751B" w:rsidR="00C3109F" w:rsidRPr="00A22E9E" w:rsidRDefault="00C3109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BSA </w:t>
      </w:r>
      <w:r w:rsidR="00152E5C" w:rsidRPr="00A22E9E">
        <w:rPr>
          <w:rFonts w:ascii="Times New Roman" w:hAnsi="Times New Roman" w:cs="Times New Roman"/>
        </w:rPr>
        <w:t>- Bill</w:t>
      </w:r>
      <w:r w:rsidRPr="00A22E9E">
        <w:rPr>
          <w:rFonts w:ascii="Times New Roman" w:hAnsi="Times New Roman" w:cs="Times New Roman"/>
        </w:rPr>
        <w:t xml:space="preserve"> Stabilization Adjustment</w:t>
      </w:r>
    </w:p>
    <w:p w14:paraId="5402D83D" w14:textId="78578292" w:rsidR="00D35515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CAEA - Clean and Affordable Energy Act of 2008</w:t>
      </w:r>
    </w:p>
    <w:p w14:paraId="26F68EB9" w14:textId="60DC351B" w:rsidR="00F53286" w:rsidRPr="00A22E9E" w:rsidRDefault="00F5328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CBE - </w:t>
      </w:r>
      <w:r w:rsidRPr="00F53286">
        <w:rPr>
          <w:rFonts w:ascii="Times New Roman" w:hAnsi="Times New Roman" w:cs="Times New Roman"/>
        </w:rPr>
        <w:t>Certified Business Enterprise</w:t>
      </w:r>
    </w:p>
    <w:p w14:paraId="171E7E67" w14:textId="439EFB0A" w:rsidR="00BE57BF" w:rsidRPr="00A22E9E" w:rsidRDefault="00BE57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CEM - C</w:t>
      </w:r>
      <w:r w:rsidRPr="00BE57BF">
        <w:rPr>
          <w:rFonts w:ascii="Times New Roman" w:hAnsi="Times New Roman" w:cs="Times New Roman"/>
        </w:rPr>
        <w:t>ertified Energy Manager</w:t>
      </w:r>
    </w:p>
    <w:p w14:paraId="5C353BD2" w14:textId="4B4B0216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DCSEU </w:t>
      </w:r>
      <w:r w:rsidR="008D0313" w:rsidRPr="00A22E9E">
        <w:rPr>
          <w:rFonts w:ascii="Times New Roman" w:hAnsi="Times New Roman" w:cs="Times New Roman"/>
        </w:rPr>
        <w:t xml:space="preserve">- </w:t>
      </w:r>
      <w:r w:rsidRPr="00A22E9E">
        <w:rPr>
          <w:rFonts w:ascii="Times New Roman" w:hAnsi="Times New Roman" w:cs="Times New Roman"/>
        </w:rPr>
        <w:t>District of Columbia Sustainability Energy Utility</w:t>
      </w:r>
    </w:p>
    <w:p w14:paraId="4AF5B2E9" w14:textId="45358EFC" w:rsidR="00214879" w:rsidRPr="00214879" w:rsidRDefault="00214879" w:rsidP="0021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9173A">
        <w:rPr>
          <w:rFonts w:ascii="Times New Roman" w:hAnsi="Times New Roman" w:cs="Times New Roman"/>
        </w:rPr>
        <w:t>DERMS</w:t>
      </w:r>
      <w:r>
        <w:rPr>
          <w:rFonts w:ascii="Times New Roman" w:hAnsi="Times New Roman" w:cs="Times New Roman"/>
        </w:rPr>
        <w:t xml:space="preserve"> - Distributed Energy Resource Management Systems</w:t>
      </w:r>
    </w:p>
    <w:p w14:paraId="1A107DEE" w14:textId="31F87317" w:rsidR="006C5A4F" w:rsidRPr="00A22E9E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DOB – Department of </w:t>
      </w:r>
      <w:r w:rsidR="00151DC7" w:rsidRPr="00A22E9E">
        <w:rPr>
          <w:rFonts w:ascii="Times New Roman" w:hAnsi="Times New Roman" w:cs="Times New Roman"/>
        </w:rPr>
        <w:t>Buildings</w:t>
      </w:r>
    </w:p>
    <w:p w14:paraId="343170E1" w14:textId="22B7560D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DOEE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Department of Energy and Environment</w:t>
      </w:r>
    </w:p>
    <w:p w14:paraId="33323CEA" w14:textId="7E7640E3" w:rsidR="004539BF" w:rsidRPr="00A22E9E" w:rsidRDefault="004539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539BF">
        <w:rPr>
          <w:rFonts w:ascii="Times New Roman" w:hAnsi="Times New Roman" w:cs="Times New Roman"/>
        </w:rPr>
        <w:t xml:space="preserve">DSLBD </w:t>
      </w:r>
      <w:r>
        <w:rPr>
          <w:rFonts w:ascii="Times New Roman" w:hAnsi="Times New Roman" w:cs="Times New Roman"/>
        </w:rPr>
        <w:t xml:space="preserve">- </w:t>
      </w:r>
      <w:r w:rsidRPr="004539BF">
        <w:rPr>
          <w:rFonts w:ascii="Times New Roman" w:hAnsi="Times New Roman" w:cs="Times New Roman"/>
        </w:rPr>
        <w:t xml:space="preserve">DC Department of Small &amp; Local Business Development </w:t>
      </w:r>
    </w:p>
    <w:p w14:paraId="6E6D040A" w14:textId="03E9D46E" w:rsidR="00346842" w:rsidRPr="00A22E9E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EEDR – Energy Efficiency and Demand Response</w:t>
      </w:r>
    </w:p>
    <w:p w14:paraId="7A0952EA" w14:textId="12828BE2" w:rsidR="00010231" w:rsidRPr="00A22E9E" w:rsidRDefault="00010231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kW - </w:t>
      </w:r>
      <w:r w:rsidRPr="004C156A">
        <w:rPr>
          <w:rFonts w:ascii="Times New Roman" w:hAnsi="Times New Roman" w:cs="Times New Roman"/>
        </w:rPr>
        <w:t>kilowatt</w:t>
      </w:r>
      <w:r w:rsidRPr="00A22E9E">
        <w:rPr>
          <w:rFonts w:ascii="Times New Roman" w:hAnsi="Times New Roman" w:cs="Times New Roman"/>
        </w:rPr>
        <w:t xml:space="preserve"> </w:t>
      </w:r>
    </w:p>
    <w:p w14:paraId="46BFF40D" w14:textId="7C736E16" w:rsidR="00F245D6" w:rsidRPr="00A22E9E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MOTA – </w:t>
      </w:r>
      <w:r w:rsidR="00980E44" w:rsidRPr="00A22E9E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OPC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Office of the People’s Coun</w:t>
      </w:r>
      <w:r w:rsidR="00A874C0" w:rsidRPr="00A22E9E">
        <w:rPr>
          <w:rFonts w:ascii="Times New Roman" w:hAnsi="Times New Roman" w:cs="Times New Roman"/>
        </w:rPr>
        <w:t>se</w:t>
      </w:r>
      <w:r w:rsidRPr="00A22E9E">
        <w:rPr>
          <w:rFonts w:ascii="Times New Roman" w:hAnsi="Times New Roman" w:cs="Times New Roman"/>
        </w:rPr>
        <w:t>l</w:t>
      </w:r>
    </w:p>
    <w:p w14:paraId="35A7C0BB" w14:textId="62E244FC" w:rsidR="007A7024" w:rsidRPr="00A22E9E" w:rsidRDefault="007A7024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PP2 - </w:t>
      </w:r>
      <w:r w:rsidRPr="007A7024">
        <w:rPr>
          <w:rFonts w:ascii="Times New Roman" w:hAnsi="Times New Roman" w:cs="Times New Roman"/>
        </w:rPr>
        <w:t>PROJECT</w:t>
      </w:r>
      <w:r w:rsidRPr="007A7024">
        <w:rPr>
          <w:rFonts w:ascii="Times New Roman" w:hAnsi="Times New Roman" w:cs="Times New Roman"/>
          <w:i/>
          <w:iCs/>
        </w:rPr>
        <w:t>Pipes</w:t>
      </w:r>
      <w:r w:rsidRPr="007A7024">
        <w:rPr>
          <w:rFonts w:ascii="Times New Roman" w:hAnsi="Times New Roman" w:cs="Times New Roman"/>
        </w:rPr>
        <w:t xml:space="preserve"> 2</w:t>
      </w:r>
    </w:p>
    <w:p w14:paraId="2CF82262" w14:textId="2C637E92" w:rsidR="006F1CBC" w:rsidRPr="00A22E9E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PSC</w:t>
      </w:r>
      <w:r w:rsidR="00185214" w:rsidRPr="00A22E9E">
        <w:rPr>
          <w:rFonts w:ascii="Times New Roman" w:hAnsi="Times New Roman" w:cs="Times New Roman"/>
        </w:rPr>
        <w:t xml:space="preserve"> -</w:t>
      </w:r>
      <w:r w:rsidRPr="00A22E9E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SBCT - Societal Benefit Cost Test </w:t>
      </w:r>
    </w:p>
    <w:p w14:paraId="0295EF18" w14:textId="07CF4C53" w:rsidR="00AE708D" w:rsidRPr="00A22E9E" w:rsidRDefault="00AE708D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84237">
        <w:rPr>
          <w:rFonts w:ascii="Times New Roman" w:hAnsi="Times New Roman" w:cs="Times New Roman"/>
        </w:rPr>
        <w:t xml:space="preserve">SEICBP </w:t>
      </w:r>
      <w:r>
        <w:rPr>
          <w:rFonts w:ascii="Times New Roman" w:hAnsi="Times New Roman" w:cs="Times New Roman"/>
        </w:rPr>
        <w:t xml:space="preserve">- </w:t>
      </w:r>
      <w:r w:rsidRPr="00E84237">
        <w:rPr>
          <w:rFonts w:ascii="Times New Roman" w:hAnsi="Times New Roman" w:cs="Times New Roman"/>
        </w:rPr>
        <w:t xml:space="preserve">Sustainable Energy Infrastructure Capacity Building and Pipeline Program </w:t>
      </w:r>
    </w:p>
    <w:p w14:paraId="2E76E87D" w14:textId="2E8DE910" w:rsidR="00F633D6" w:rsidRPr="00A22E9E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TAG - Technical Advisory Groups </w:t>
      </w:r>
    </w:p>
    <w:p w14:paraId="74458968" w14:textId="2E92F9DF" w:rsidR="00BE2C90" w:rsidRPr="00A22E9E" w:rsidRDefault="00BE2C90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VPP - Virtual Power Plant</w:t>
      </w:r>
    </w:p>
    <w:p w14:paraId="422BB5B1" w14:textId="13E472A6" w:rsidR="00FD44C4" w:rsidRPr="00A22E9E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WGL – W</w:t>
      </w:r>
      <w:r w:rsidR="00D76E22" w:rsidRPr="00A22E9E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A22E9E" w:rsidRDefault="00BB5D4F">
      <w:pPr>
        <w:rPr>
          <w:rFonts w:ascii="Times New Roman" w:hAnsi="Times New Roman" w:cs="Times New Roman"/>
          <w:i/>
          <w:iCs/>
        </w:rPr>
      </w:pPr>
      <w:r w:rsidRPr="00A22E9E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A22E9E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A22E9E" w:rsidSect="00C42540"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E5ED4" w14:textId="77777777" w:rsidR="00C42540" w:rsidRDefault="00C42540" w:rsidP="003623EC">
      <w:pPr>
        <w:spacing w:after="0" w:line="240" w:lineRule="auto"/>
      </w:pPr>
      <w:r>
        <w:separator/>
      </w:r>
    </w:p>
  </w:endnote>
  <w:endnote w:type="continuationSeparator" w:id="0">
    <w:p w14:paraId="32AD3ADB" w14:textId="77777777" w:rsidR="00C42540" w:rsidRDefault="00C42540" w:rsidP="003623EC">
      <w:pPr>
        <w:spacing w:after="0" w:line="240" w:lineRule="auto"/>
      </w:pPr>
      <w:r>
        <w:continuationSeparator/>
      </w:r>
    </w:p>
  </w:endnote>
  <w:endnote w:type="continuationNotice" w:id="1">
    <w:p w14:paraId="33408261" w14:textId="77777777" w:rsidR="00C42540" w:rsidRDefault="00C425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17CE73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EE49A" w14:textId="77777777" w:rsidR="00C42540" w:rsidRDefault="00C42540" w:rsidP="003623EC">
      <w:pPr>
        <w:spacing w:after="0" w:line="240" w:lineRule="auto"/>
      </w:pPr>
      <w:r>
        <w:separator/>
      </w:r>
    </w:p>
  </w:footnote>
  <w:footnote w:type="continuationSeparator" w:id="0">
    <w:p w14:paraId="5B97A70A" w14:textId="77777777" w:rsidR="00C42540" w:rsidRDefault="00C42540" w:rsidP="003623EC">
      <w:pPr>
        <w:spacing w:after="0" w:line="240" w:lineRule="auto"/>
      </w:pPr>
      <w:r>
        <w:continuationSeparator/>
      </w:r>
    </w:p>
  </w:footnote>
  <w:footnote w:type="continuationNotice" w:id="1">
    <w:p w14:paraId="0A2D6487" w14:textId="77777777" w:rsidR="00C42540" w:rsidRDefault="00C425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A6B"/>
    <w:multiLevelType w:val="hybridMultilevel"/>
    <w:tmpl w:val="746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A082B"/>
    <w:multiLevelType w:val="hybridMultilevel"/>
    <w:tmpl w:val="AC14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3044"/>
    <w:multiLevelType w:val="multilevel"/>
    <w:tmpl w:val="A4B4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7E2F91"/>
    <w:multiLevelType w:val="hybridMultilevel"/>
    <w:tmpl w:val="F01E32B4"/>
    <w:lvl w:ilvl="0" w:tplc="863C1A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882BF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24C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90E6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925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8096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16A7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7ACE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F87A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D145D46"/>
    <w:multiLevelType w:val="hybridMultilevel"/>
    <w:tmpl w:val="42F4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5D6"/>
    <w:multiLevelType w:val="hybridMultilevel"/>
    <w:tmpl w:val="DF9AC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747C41"/>
    <w:multiLevelType w:val="hybridMultilevel"/>
    <w:tmpl w:val="5B0C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960F1"/>
    <w:multiLevelType w:val="hybridMultilevel"/>
    <w:tmpl w:val="4CA0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B7D6D"/>
    <w:multiLevelType w:val="hybridMultilevel"/>
    <w:tmpl w:val="1E424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60DDD"/>
    <w:multiLevelType w:val="hybridMultilevel"/>
    <w:tmpl w:val="73840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10824"/>
    <w:multiLevelType w:val="multilevel"/>
    <w:tmpl w:val="F6605B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6CC0521A"/>
    <w:multiLevelType w:val="multilevel"/>
    <w:tmpl w:val="070C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7A2119"/>
    <w:multiLevelType w:val="hybridMultilevel"/>
    <w:tmpl w:val="D832A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46C7E"/>
    <w:multiLevelType w:val="hybridMultilevel"/>
    <w:tmpl w:val="F34C5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53F40"/>
    <w:multiLevelType w:val="hybridMultilevel"/>
    <w:tmpl w:val="5A6E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1"/>
  </w:num>
  <w:num w:numId="2" w16cid:durableId="1442795367">
    <w:abstractNumId w:val="12"/>
  </w:num>
  <w:num w:numId="3" w16cid:durableId="389887812">
    <w:abstractNumId w:val="13"/>
  </w:num>
  <w:num w:numId="4" w16cid:durableId="1016540340">
    <w:abstractNumId w:val="6"/>
  </w:num>
  <w:num w:numId="5" w16cid:durableId="2064525491">
    <w:abstractNumId w:val="0"/>
  </w:num>
  <w:num w:numId="6" w16cid:durableId="960958077">
    <w:abstractNumId w:val="18"/>
  </w:num>
  <w:num w:numId="7" w16cid:durableId="1522623612">
    <w:abstractNumId w:val="7"/>
  </w:num>
  <w:num w:numId="8" w16cid:durableId="612441654">
    <w:abstractNumId w:val="8"/>
  </w:num>
  <w:num w:numId="9" w16cid:durableId="1744990821">
    <w:abstractNumId w:val="9"/>
  </w:num>
  <w:num w:numId="10" w16cid:durableId="684133293">
    <w:abstractNumId w:val="3"/>
  </w:num>
  <w:num w:numId="11" w16cid:durableId="687485733">
    <w:abstractNumId w:val="14"/>
  </w:num>
  <w:num w:numId="12" w16cid:durableId="1800105120">
    <w:abstractNumId w:val="4"/>
  </w:num>
  <w:num w:numId="13" w16cid:durableId="1821312447">
    <w:abstractNumId w:val="2"/>
  </w:num>
  <w:num w:numId="14" w16cid:durableId="119275672">
    <w:abstractNumId w:val="17"/>
  </w:num>
  <w:num w:numId="15" w16cid:durableId="811677314">
    <w:abstractNumId w:val="10"/>
  </w:num>
  <w:num w:numId="16" w16cid:durableId="1275596573">
    <w:abstractNumId w:val="5"/>
  </w:num>
  <w:num w:numId="17" w16cid:durableId="1762754318">
    <w:abstractNumId w:val="15"/>
  </w:num>
  <w:num w:numId="18" w16cid:durableId="653097473">
    <w:abstractNumId w:val="11"/>
  </w:num>
  <w:num w:numId="19" w16cid:durableId="1607342968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047B"/>
    <w:rsid w:val="00000C56"/>
    <w:rsid w:val="00001290"/>
    <w:rsid w:val="00001BEA"/>
    <w:rsid w:val="00001C77"/>
    <w:rsid w:val="0000200B"/>
    <w:rsid w:val="00002300"/>
    <w:rsid w:val="000027AD"/>
    <w:rsid w:val="00002814"/>
    <w:rsid w:val="00002D55"/>
    <w:rsid w:val="0000353A"/>
    <w:rsid w:val="00003610"/>
    <w:rsid w:val="00003B05"/>
    <w:rsid w:val="00003C3E"/>
    <w:rsid w:val="00003FE1"/>
    <w:rsid w:val="000040D8"/>
    <w:rsid w:val="0000435F"/>
    <w:rsid w:val="00005165"/>
    <w:rsid w:val="000051EA"/>
    <w:rsid w:val="0000598A"/>
    <w:rsid w:val="00006134"/>
    <w:rsid w:val="00006F64"/>
    <w:rsid w:val="0000726E"/>
    <w:rsid w:val="00007480"/>
    <w:rsid w:val="000076B0"/>
    <w:rsid w:val="00007E39"/>
    <w:rsid w:val="00010231"/>
    <w:rsid w:val="0001090F"/>
    <w:rsid w:val="000112A2"/>
    <w:rsid w:val="00011358"/>
    <w:rsid w:val="000117BB"/>
    <w:rsid w:val="00011A55"/>
    <w:rsid w:val="000124A2"/>
    <w:rsid w:val="00012682"/>
    <w:rsid w:val="00012703"/>
    <w:rsid w:val="00012BAB"/>
    <w:rsid w:val="00013242"/>
    <w:rsid w:val="00013247"/>
    <w:rsid w:val="000132BC"/>
    <w:rsid w:val="000136F9"/>
    <w:rsid w:val="0001491B"/>
    <w:rsid w:val="000149A0"/>
    <w:rsid w:val="00014BC8"/>
    <w:rsid w:val="00014D10"/>
    <w:rsid w:val="00014E81"/>
    <w:rsid w:val="00015350"/>
    <w:rsid w:val="00015B04"/>
    <w:rsid w:val="00015C32"/>
    <w:rsid w:val="000168CE"/>
    <w:rsid w:val="000172A4"/>
    <w:rsid w:val="000175AA"/>
    <w:rsid w:val="000202F3"/>
    <w:rsid w:val="000204CA"/>
    <w:rsid w:val="00020AEC"/>
    <w:rsid w:val="00021029"/>
    <w:rsid w:val="00021531"/>
    <w:rsid w:val="000228F5"/>
    <w:rsid w:val="00022DE3"/>
    <w:rsid w:val="000231C4"/>
    <w:rsid w:val="00024DB3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4C6A"/>
    <w:rsid w:val="000353CE"/>
    <w:rsid w:val="000358BB"/>
    <w:rsid w:val="0003597F"/>
    <w:rsid w:val="000366FB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0B7B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18C"/>
    <w:rsid w:val="00054B1C"/>
    <w:rsid w:val="00054CB3"/>
    <w:rsid w:val="00054D4E"/>
    <w:rsid w:val="00054F3C"/>
    <w:rsid w:val="000556DD"/>
    <w:rsid w:val="00055734"/>
    <w:rsid w:val="00055E02"/>
    <w:rsid w:val="00056089"/>
    <w:rsid w:val="00056535"/>
    <w:rsid w:val="000568D8"/>
    <w:rsid w:val="00060034"/>
    <w:rsid w:val="000621C9"/>
    <w:rsid w:val="00062891"/>
    <w:rsid w:val="00063956"/>
    <w:rsid w:val="00063A02"/>
    <w:rsid w:val="00064DC6"/>
    <w:rsid w:val="00064F73"/>
    <w:rsid w:val="00065337"/>
    <w:rsid w:val="0006612F"/>
    <w:rsid w:val="00066621"/>
    <w:rsid w:val="00066CF7"/>
    <w:rsid w:val="000700C9"/>
    <w:rsid w:val="0007010F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BB4"/>
    <w:rsid w:val="00074FFC"/>
    <w:rsid w:val="000753AA"/>
    <w:rsid w:val="000753AB"/>
    <w:rsid w:val="0007573D"/>
    <w:rsid w:val="0007588C"/>
    <w:rsid w:val="0007610E"/>
    <w:rsid w:val="000762C3"/>
    <w:rsid w:val="00076ED2"/>
    <w:rsid w:val="000772D0"/>
    <w:rsid w:val="00077772"/>
    <w:rsid w:val="000802BF"/>
    <w:rsid w:val="0008038A"/>
    <w:rsid w:val="000803D6"/>
    <w:rsid w:val="000805E1"/>
    <w:rsid w:val="000812DF"/>
    <w:rsid w:val="000813BC"/>
    <w:rsid w:val="000819D0"/>
    <w:rsid w:val="00081E57"/>
    <w:rsid w:val="00082B03"/>
    <w:rsid w:val="00082CCF"/>
    <w:rsid w:val="000834CB"/>
    <w:rsid w:val="0008363F"/>
    <w:rsid w:val="0008391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4CF"/>
    <w:rsid w:val="000946A5"/>
    <w:rsid w:val="00094C11"/>
    <w:rsid w:val="00095268"/>
    <w:rsid w:val="00095568"/>
    <w:rsid w:val="00095EEF"/>
    <w:rsid w:val="00096B9A"/>
    <w:rsid w:val="00096C44"/>
    <w:rsid w:val="0009705B"/>
    <w:rsid w:val="0009725D"/>
    <w:rsid w:val="00097506"/>
    <w:rsid w:val="00097FE5"/>
    <w:rsid w:val="000A04BD"/>
    <w:rsid w:val="000A0818"/>
    <w:rsid w:val="000A20E0"/>
    <w:rsid w:val="000A2718"/>
    <w:rsid w:val="000A2CAB"/>
    <w:rsid w:val="000A3394"/>
    <w:rsid w:val="000A377A"/>
    <w:rsid w:val="000A4424"/>
    <w:rsid w:val="000A4690"/>
    <w:rsid w:val="000A4A02"/>
    <w:rsid w:val="000A4AE9"/>
    <w:rsid w:val="000A4DB8"/>
    <w:rsid w:val="000A53AF"/>
    <w:rsid w:val="000A5554"/>
    <w:rsid w:val="000A55A1"/>
    <w:rsid w:val="000A5DED"/>
    <w:rsid w:val="000A619E"/>
    <w:rsid w:val="000A6A29"/>
    <w:rsid w:val="000A6C05"/>
    <w:rsid w:val="000A714C"/>
    <w:rsid w:val="000A7BBF"/>
    <w:rsid w:val="000A7E00"/>
    <w:rsid w:val="000A7E4A"/>
    <w:rsid w:val="000B042B"/>
    <w:rsid w:val="000B0478"/>
    <w:rsid w:val="000B05C6"/>
    <w:rsid w:val="000B05DD"/>
    <w:rsid w:val="000B07E8"/>
    <w:rsid w:val="000B0ABD"/>
    <w:rsid w:val="000B0C57"/>
    <w:rsid w:val="000B0EB8"/>
    <w:rsid w:val="000B12C8"/>
    <w:rsid w:val="000B1909"/>
    <w:rsid w:val="000B1ED3"/>
    <w:rsid w:val="000B26C6"/>
    <w:rsid w:val="000B2762"/>
    <w:rsid w:val="000B2ACD"/>
    <w:rsid w:val="000B3194"/>
    <w:rsid w:val="000B396E"/>
    <w:rsid w:val="000B44A3"/>
    <w:rsid w:val="000B53E2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1D57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D0F"/>
    <w:rsid w:val="000D0EE7"/>
    <w:rsid w:val="000D1110"/>
    <w:rsid w:val="000D1871"/>
    <w:rsid w:val="000D2AA5"/>
    <w:rsid w:val="000D2D10"/>
    <w:rsid w:val="000D2D77"/>
    <w:rsid w:val="000D3189"/>
    <w:rsid w:val="000D3CAE"/>
    <w:rsid w:val="000D411E"/>
    <w:rsid w:val="000D5389"/>
    <w:rsid w:val="000D5921"/>
    <w:rsid w:val="000D6314"/>
    <w:rsid w:val="000D6509"/>
    <w:rsid w:val="000D682E"/>
    <w:rsid w:val="000D6B75"/>
    <w:rsid w:val="000D6EA2"/>
    <w:rsid w:val="000D701A"/>
    <w:rsid w:val="000D7230"/>
    <w:rsid w:val="000D7713"/>
    <w:rsid w:val="000D7951"/>
    <w:rsid w:val="000E09D2"/>
    <w:rsid w:val="000E10D8"/>
    <w:rsid w:val="000E24E5"/>
    <w:rsid w:val="000E2973"/>
    <w:rsid w:val="000E2D3B"/>
    <w:rsid w:val="000E2EA5"/>
    <w:rsid w:val="000E3812"/>
    <w:rsid w:val="000E3EF0"/>
    <w:rsid w:val="000E49B7"/>
    <w:rsid w:val="000E4A78"/>
    <w:rsid w:val="000E4C51"/>
    <w:rsid w:val="000E4D16"/>
    <w:rsid w:val="000E5708"/>
    <w:rsid w:val="000E57C2"/>
    <w:rsid w:val="000E5CA2"/>
    <w:rsid w:val="000E5DB7"/>
    <w:rsid w:val="000E65E9"/>
    <w:rsid w:val="000E6A46"/>
    <w:rsid w:val="000E6BE6"/>
    <w:rsid w:val="000E7962"/>
    <w:rsid w:val="000F0058"/>
    <w:rsid w:val="000F0A26"/>
    <w:rsid w:val="000F0E52"/>
    <w:rsid w:val="000F11B5"/>
    <w:rsid w:val="000F1E0E"/>
    <w:rsid w:val="000F259C"/>
    <w:rsid w:val="000F2674"/>
    <w:rsid w:val="000F26AC"/>
    <w:rsid w:val="000F31CD"/>
    <w:rsid w:val="000F38BB"/>
    <w:rsid w:val="000F3C62"/>
    <w:rsid w:val="000F3F8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C26"/>
    <w:rsid w:val="000F70C7"/>
    <w:rsid w:val="000F723A"/>
    <w:rsid w:val="000F7401"/>
    <w:rsid w:val="000F74FA"/>
    <w:rsid w:val="000F7910"/>
    <w:rsid w:val="000F7C43"/>
    <w:rsid w:val="00100814"/>
    <w:rsid w:val="00100A5C"/>
    <w:rsid w:val="0010185B"/>
    <w:rsid w:val="001022CC"/>
    <w:rsid w:val="0010270F"/>
    <w:rsid w:val="00102FE8"/>
    <w:rsid w:val="0010322E"/>
    <w:rsid w:val="001033C2"/>
    <w:rsid w:val="001034A5"/>
    <w:rsid w:val="001039BF"/>
    <w:rsid w:val="0010400E"/>
    <w:rsid w:val="001040A8"/>
    <w:rsid w:val="00104D95"/>
    <w:rsid w:val="00105266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9EA"/>
    <w:rsid w:val="00113EE2"/>
    <w:rsid w:val="00113FB7"/>
    <w:rsid w:val="001140E4"/>
    <w:rsid w:val="00114244"/>
    <w:rsid w:val="001144F4"/>
    <w:rsid w:val="001148FC"/>
    <w:rsid w:val="00114F0B"/>
    <w:rsid w:val="00115052"/>
    <w:rsid w:val="001152A5"/>
    <w:rsid w:val="001159A5"/>
    <w:rsid w:val="00115DC3"/>
    <w:rsid w:val="00115E02"/>
    <w:rsid w:val="001160DF"/>
    <w:rsid w:val="0011631E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A6D"/>
    <w:rsid w:val="00121E43"/>
    <w:rsid w:val="00121F63"/>
    <w:rsid w:val="0012270F"/>
    <w:rsid w:val="001227F0"/>
    <w:rsid w:val="00122CA5"/>
    <w:rsid w:val="00123069"/>
    <w:rsid w:val="001231E3"/>
    <w:rsid w:val="00123C10"/>
    <w:rsid w:val="00123C33"/>
    <w:rsid w:val="00123CA0"/>
    <w:rsid w:val="00124123"/>
    <w:rsid w:val="0012467E"/>
    <w:rsid w:val="00124D00"/>
    <w:rsid w:val="00124E70"/>
    <w:rsid w:val="00125326"/>
    <w:rsid w:val="001256AE"/>
    <w:rsid w:val="00125A83"/>
    <w:rsid w:val="00125CC8"/>
    <w:rsid w:val="00126715"/>
    <w:rsid w:val="00126E08"/>
    <w:rsid w:val="001279B4"/>
    <w:rsid w:val="00127A31"/>
    <w:rsid w:val="00130F95"/>
    <w:rsid w:val="0013128C"/>
    <w:rsid w:val="00131A0D"/>
    <w:rsid w:val="00131D2C"/>
    <w:rsid w:val="001321AE"/>
    <w:rsid w:val="001325D3"/>
    <w:rsid w:val="0013285D"/>
    <w:rsid w:val="00132984"/>
    <w:rsid w:val="00132D16"/>
    <w:rsid w:val="00132E00"/>
    <w:rsid w:val="001336B7"/>
    <w:rsid w:val="00133D27"/>
    <w:rsid w:val="00133F1A"/>
    <w:rsid w:val="00133FA5"/>
    <w:rsid w:val="00134B2F"/>
    <w:rsid w:val="00134DEE"/>
    <w:rsid w:val="00135394"/>
    <w:rsid w:val="001358B6"/>
    <w:rsid w:val="00135B68"/>
    <w:rsid w:val="00135F0C"/>
    <w:rsid w:val="00136A94"/>
    <w:rsid w:val="00136BEF"/>
    <w:rsid w:val="00136E04"/>
    <w:rsid w:val="001370A4"/>
    <w:rsid w:val="0013748A"/>
    <w:rsid w:val="00137A94"/>
    <w:rsid w:val="001401D3"/>
    <w:rsid w:val="0014061B"/>
    <w:rsid w:val="001415EC"/>
    <w:rsid w:val="00141733"/>
    <w:rsid w:val="00141B16"/>
    <w:rsid w:val="0014234E"/>
    <w:rsid w:val="00142370"/>
    <w:rsid w:val="00142462"/>
    <w:rsid w:val="001425DC"/>
    <w:rsid w:val="0014262B"/>
    <w:rsid w:val="0014283B"/>
    <w:rsid w:val="00143C3F"/>
    <w:rsid w:val="00143C42"/>
    <w:rsid w:val="001452C0"/>
    <w:rsid w:val="001454F2"/>
    <w:rsid w:val="00145BA3"/>
    <w:rsid w:val="00145F14"/>
    <w:rsid w:val="001461BD"/>
    <w:rsid w:val="00146653"/>
    <w:rsid w:val="00146D87"/>
    <w:rsid w:val="0014755D"/>
    <w:rsid w:val="001476BB"/>
    <w:rsid w:val="0014773C"/>
    <w:rsid w:val="001477B4"/>
    <w:rsid w:val="0014780B"/>
    <w:rsid w:val="001502F7"/>
    <w:rsid w:val="00150FE3"/>
    <w:rsid w:val="0015128B"/>
    <w:rsid w:val="001519B5"/>
    <w:rsid w:val="00151DC7"/>
    <w:rsid w:val="00152114"/>
    <w:rsid w:val="001521CD"/>
    <w:rsid w:val="00152777"/>
    <w:rsid w:val="00152AE2"/>
    <w:rsid w:val="00152BA0"/>
    <w:rsid w:val="00152CBB"/>
    <w:rsid w:val="00152E5C"/>
    <w:rsid w:val="00153729"/>
    <w:rsid w:val="00153C94"/>
    <w:rsid w:val="00153DC4"/>
    <w:rsid w:val="00154E1F"/>
    <w:rsid w:val="00155028"/>
    <w:rsid w:val="001553BE"/>
    <w:rsid w:val="001555AB"/>
    <w:rsid w:val="00155C39"/>
    <w:rsid w:val="001569EC"/>
    <w:rsid w:val="00157080"/>
    <w:rsid w:val="00157531"/>
    <w:rsid w:val="00157546"/>
    <w:rsid w:val="00157BDD"/>
    <w:rsid w:val="0016031B"/>
    <w:rsid w:val="00161B06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67930"/>
    <w:rsid w:val="0017025F"/>
    <w:rsid w:val="00170416"/>
    <w:rsid w:val="0017052B"/>
    <w:rsid w:val="0017082D"/>
    <w:rsid w:val="00171259"/>
    <w:rsid w:val="00171915"/>
    <w:rsid w:val="00171C77"/>
    <w:rsid w:val="001720BD"/>
    <w:rsid w:val="001723B8"/>
    <w:rsid w:val="00172BB5"/>
    <w:rsid w:val="00173315"/>
    <w:rsid w:val="00174261"/>
    <w:rsid w:val="00174FDB"/>
    <w:rsid w:val="0017501B"/>
    <w:rsid w:val="001751D7"/>
    <w:rsid w:val="001755F0"/>
    <w:rsid w:val="00175643"/>
    <w:rsid w:val="001758C3"/>
    <w:rsid w:val="0017631E"/>
    <w:rsid w:val="00176394"/>
    <w:rsid w:val="001767BF"/>
    <w:rsid w:val="0017689D"/>
    <w:rsid w:val="00177137"/>
    <w:rsid w:val="0017755F"/>
    <w:rsid w:val="00177594"/>
    <w:rsid w:val="00177FA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982"/>
    <w:rsid w:val="00184C01"/>
    <w:rsid w:val="00185214"/>
    <w:rsid w:val="00185D8F"/>
    <w:rsid w:val="001865E2"/>
    <w:rsid w:val="0018665D"/>
    <w:rsid w:val="0018693D"/>
    <w:rsid w:val="001869CE"/>
    <w:rsid w:val="001871F3"/>
    <w:rsid w:val="00187E94"/>
    <w:rsid w:val="00190926"/>
    <w:rsid w:val="00190D53"/>
    <w:rsid w:val="001912FC"/>
    <w:rsid w:val="00191433"/>
    <w:rsid w:val="00191640"/>
    <w:rsid w:val="00191847"/>
    <w:rsid w:val="00191987"/>
    <w:rsid w:val="001919B0"/>
    <w:rsid w:val="00191ECA"/>
    <w:rsid w:val="00192301"/>
    <w:rsid w:val="001924CC"/>
    <w:rsid w:val="00192851"/>
    <w:rsid w:val="00193848"/>
    <w:rsid w:val="00194C4B"/>
    <w:rsid w:val="00195469"/>
    <w:rsid w:val="0019553A"/>
    <w:rsid w:val="00195F6E"/>
    <w:rsid w:val="00196166"/>
    <w:rsid w:val="0019619F"/>
    <w:rsid w:val="00196DD4"/>
    <w:rsid w:val="00197386"/>
    <w:rsid w:val="001A03FA"/>
    <w:rsid w:val="001A0AB7"/>
    <w:rsid w:val="001A0D6E"/>
    <w:rsid w:val="001A0E79"/>
    <w:rsid w:val="001A15D6"/>
    <w:rsid w:val="001A163A"/>
    <w:rsid w:val="001A1ACE"/>
    <w:rsid w:val="001A1DA4"/>
    <w:rsid w:val="001A1FB6"/>
    <w:rsid w:val="001A200D"/>
    <w:rsid w:val="001A2048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090E"/>
    <w:rsid w:val="001B0D27"/>
    <w:rsid w:val="001B0DB1"/>
    <w:rsid w:val="001B0E32"/>
    <w:rsid w:val="001B1A41"/>
    <w:rsid w:val="001B21D4"/>
    <w:rsid w:val="001B2675"/>
    <w:rsid w:val="001B27F9"/>
    <w:rsid w:val="001B291F"/>
    <w:rsid w:val="001B3E91"/>
    <w:rsid w:val="001B4530"/>
    <w:rsid w:val="001B4CBF"/>
    <w:rsid w:val="001B4E79"/>
    <w:rsid w:val="001B524B"/>
    <w:rsid w:val="001B537E"/>
    <w:rsid w:val="001B544C"/>
    <w:rsid w:val="001B5FE1"/>
    <w:rsid w:val="001B6018"/>
    <w:rsid w:val="001B6B91"/>
    <w:rsid w:val="001B79A3"/>
    <w:rsid w:val="001B7B90"/>
    <w:rsid w:val="001C026A"/>
    <w:rsid w:val="001C0580"/>
    <w:rsid w:val="001C095C"/>
    <w:rsid w:val="001C098A"/>
    <w:rsid w:val="001C1072"/>
    <w:rsid w:val="001C1289"/>
    <w:rsid w:val="001C1CAA"/>
    <w:rsid w:val="001C1DC8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4D7B"/>
    <w:rsid w:val="001C57BA"/>
    <w:rsid w:val="001C5878"/>
    <w:rsid w:val="001C5954"/>
    <w:rsid w:val="001C5AB7"/>
    <w:rsid w:val="001C5BCF"/>
    <w:rsid w:val="001C7A49"/>
    <w:rsid w:val="001D0547"/>
    <w:rsid w:val="001D08D9"/>
    <w:rsid w:val="001D14D9"/>
    <w:rsid w:val="001D160A"/>
    <w:rsid w:val="001D179A"/>
    <w:rsid w:val="001D18CE"/>
    <w:rsid w:val="001D1917"/>
    <w:rsid w:val="001D2550"/>
    <w:rsid w:val="001D3D8C"/>
    <w:rsid w:val="001D3EA6"/>
    <w:rsid w:val="001D4970"/>
    <w:rsid w:val="001D637D"/>
    <w:rsid w:val="001D6B47"/>
    <w:rsid w:val="001D7583"/>
    <w:rsid w:val="001D7EBD"/>
    <w:rsid w:val="001D7F3F"/>
    <w:rsid w:val="001E072A"/>
    <w:rsid w:val="001E089C"/>
    <w:rsid w:val="001E0C8D"/>
    <w:rsid w:val="001E11A3"/>
    <w:rsid w:val="001E14F2"/>
    <w:rsid w:val="001E322F"/>
    <w:rsid w:val="001E3454"/>
    <w:rsid w:val="001E385E"/>
    <w:rsid w:val="001E44AF"/>
    <w:rsid w:val="001E486D"/>
    <w:rsid w:val="001E592E"/>
    <w:rsid w:val="001E5C2C"/>
    <w:rsid w:val="001E5D17"/>
    <w:rsid w:val="001E5ECE"/>
    <w:rsid w:val="001E6965"/>
    <w:rsid w:val="001E6F46"/>
    <w:rsid w:val="001E6F7E"/>
    <w:rsid w:val="001E704C"/>
    <w:rsid w:val="001E731D"/>
    <w:rsid w:val="001E76BB"/>
    <w:rsid w:val="001E7E0B"/>
    <w:rsid w:val="001F1046"/>
    <w:rsid w:val="001F15B7"/>
    <w:rsid w:val="001F1EC7"/>
    <w:rsid w:val="001F24D4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928"/>
    <w:rsid w:val="001F6BF8"/>
    <w:rsid w:val="001F73B0"/>
    <w:rsid w:val="002005E4"/>
    <w:rsid w:val="002006C3"/>
    <w:rsid w:val="00200975"/>
    <w:rsid w:val="00200CB5"/>
    <w:rsid w:val="00200DE0"/>
    <w:rsid w:val="0020221D"/>
    <w:rsid w:val="0020230D"/>
    <w:rsid w:val="002028C2"/>
    <w:rsid w:val="00203271"/>
    <w:rsid w:val="00203903"/>
    <w:rsid w:val="00204D89"/>
    <w:rsid w:val="00205BA7"/>
    <w:rsid w:val="00205BED"/>
    <w:rsid w:val="00205F15"/>
    <w:rsid w:val="002062CE"/>
    <w:rsid w:val="0020659F"/>
    <w:rsid w:val="00206726"/>
    <w:rsid w:val="0021040B"/>
    <w:rsid w:val="00210B47"/>
    <w:rsid w:val="0021157B"/>
    <w:rsid w:val="00211C4A"/>
    <w:rsid w:val="0021221E"/>
    <w:rsid w:val="00212C47"/>
    <w:rsid w:val="00212E8D"/>
    <w:rsid w:val="00212F90"/>
    <w:rsid w:val="00213481"/>
    <w:rsid w:val="0021407E"/>
    <w:rsid w:val="00214358"/>
    <w:rsid w:val="00214879"/>
    <w:rsid w:val="00214A79"/>
    <w:rsid w:val="0021539D"/>
    <w:rsid w:val="00215DB5"/>
    <w:rsid w:val="00216279"/>
    <w:rsid w:val="0021629D"/>
    <w:rsid w:val="0021642E"/>
    <w:rsid w:val="002169E8"/>
    <w:rsid w:val="00217515"/>
    <w:rsid w:val="00217659"/>
    <w:rsid w:val="00217677"/>
    <w:rsid w:val="002205FF"/>
    <w:rsid w:val="00221A3E"/>
    <w:rsid w:val="00221D7F"/>
    <w:rsid w:val="00222252"/>
    <w:rsid w:val="0022281A"/>
    <w:rsid w:val="00222FE5"/>
    <w:rsid w:val="00224A07"/>
    <w:rsid w:val="00224DBC"/>
    <w:rsid w:val="00224F48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192"/>
    <w:rsid w:val="00227211"/>
    <w:rsid w:val="00227342"/>
    <w:rsid w:val="0022781B"/>
    <w:rsid w:val="00227898"/>
    <w:rsid w:val="0022798C"/>
    <w:rsid w:val="0023038A"/>
    <w:rsid w:val="002307F2"/>
    <w:rsid w:val="00230D3B"/>
    <w:rsid w:val="00231650"/>
    <w:rsid w:val="002319C1"/>
    <w:rsid w:val="0023235A"/>
    <w:rsid w:val="00232E43"/>
    <w:rsid w:val="002332E1"/>
    <w:rsid w:val="0023345B"/>
    <w:rsid w:val="00234DB2"/>
    <w:rsid w:val="00235AF7"/>
    <w:rsid w:val="00235D0D"/>
    <w:rsid w:val="00237376"/>
    <w:rsid w:val="00237C9F"/>
    <w:rsid w:val="002403C7"/>
    <w:rsid w:val="0024076B"/>
    <w:rsid w:val="00240820"/>
    <w:rsid w:val="00240FB1"/>
    <w:rsid w:val="00241132"/>
    <w:rsid w:val="002413B8"/>
    <w:rsid w:val="00241722"/>
    <w:rsid w:val="00241FEB"/>
    <w:rsid w:val="002429CB"/>
    <w:rsid w:val="00242B0A"/>
    <w:rsid w:val="00242D51"/>
    <w:rsid w:val="00243499"/>
    <w:rsid w:val="0024353F"/>
    <w:rsid w:val="00243540"/>
    <w:rsid w:val="00243913"/>
    <w:rsid w:val="00244042"/>
    <w:rsid w:val="00244D71"/>
    <w:rsid w:val="002457E8"/>
    <w:rsid w:val="00245D6B"/>
    <w:rsid w:val="002469E9"/>
    <w:rsid w:val="00246AE1"/>
    <w:rsid w:val="00246AEE"/>
    <w:rsid w:val="0024706A"/>
    <w:rsid w:val="0024795C"/>
    <w:rsid w:val="00247F5D"/>
    <w:rsid w:val="002502CA"/>
    <w:rsid w:val="002506F3"/>
    <w:rsid w:val="00250CBB"/>
    <w:rsid w:val="00250E80"/>
    <w:rsid w:val="00251021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2C9"/>
    <w:rsid w:val="00257403"/>
    <w:rsid w:val="002574C5"/>
    <w:rsid w:val="0025762D"/>
    <w:rsid w:val="002578EA"/>
    <w:rsid w:val="00257FF5"/>
    <w:rsid w:val="0026016D"/>
    <w:rsid w:val="00260A20"/>
    <w:rsid w:val="00260EEF"/>
    <w:rsid w:val="00261973"/>
    <w:rsid w:val="00261B95"/>
    <w:rsid w:val="00262025"/>
    <w:rsid w:val="00262F51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F5E"/>
    <w:rsid w:val="00266516"/>
    <w:rsid w:val="00266B7C"/>
    <w:rsid w:val="00266E4F"/>
    <w:rsid w:val="002673A2"/>
    <w:rsid w:val="0027075B"/>
    <w:rsid w:val="00270C52"/>
    <w:rsid w:val="00270C62"/>
    <w:rsid w:val="00270CCC"/>
    <w:rsid w:val="00270D7C"/>
    <w:rsid w:val="00271D40"/>
    <w:rsid w:val="00271F3B"/>
    <w:rsid w:val="002720E3"/>
    <w:rsid w:val="00272F91"/>
    <w:rsid w:val="002731C9"/>
    <w:rsid w:val="002733BD"/>
    <w:rsid w:val="00273B01"/>
    <w:rsid w:val="00273B0D"/>
    <w:rsid w:val="00273B2C"/>
    <w:rsid w:val="0027425B"/>
    <w:rsid w:val="002747AA"/>
    <w:rsid w:val="002751CF"/>
    <w:rsid w:val="002753AB"/>
    <w:rsid w:val="002756A0"/>
    <w:rsid w:val="00275A3E"/>
    <w:rsid w:val="0027637A"/>
    <w:rsid w:val="00276642"/>
    <w:rsid w:val="00276676"/>
    <w:rsid w:val="00276860"/>
    <w:rsid w:val="00276FF6"/>
    <w:rsid w:val="00277CEA"/>
    <w:rsid w:val="002809B8"/>
    <w:rsid w:val="00280CB3"/>
    <w:rsid w:val="00281790"/>
    <w:rsid w:val="00282179"/>
    <w:rsid w:val="002825CD"/>
    <w:rsid w:val="00282897"/>
    <w:rsid w:val="002838FE"/>
    <w:rsid w:val="002839BE"/>
    <w:rsid w:val="00283B21"/>
    <w:rsid w:val="00283BF2"/>
    <w:rsid w:val="00284670"/>
    <w:rsid w:val="00284D80"/>
    <w:rsid w:val="0028515B"/>
    <w:rsid w:val="002851BC"/>
    <w:rsid w:val="0028533C"/>
    <w:rsid w:val="00285979"/>
    <w:rsid w:val="0028628D"/>
    <w:rsid w:val="00286633"/>
    <w:rsid w:val="00286B5A"/>
    <w:rsid w:val="00287514"/>
    <w:rsid w:val="002910B4"/>
    <w:rsid w:val="002913F5"/>
    <w:rsid w:val="0029253E"/>
    <w:rsid w:val="00292864"/>
    <w:rsid w:val="00292881"/>
    <w:rsid w:val="00292D66"/>
    <w:rsid w:val="00292E08"/>
    <w:rsid w:val="00293205"/>
    <w:rsid w:val="00293381"/>
    <w:rsid w:val="002951B6"/>
    <w:rsid w:val="002951B7"/>
    <w:rsid w:val="00295503"/>
    <w:rsid w:val="0029568D"/>
    <w:rsid w:val="00295E61"/>
    <w:rsid w:val="0029608E"/>
    <w:rsid w:val="002963D4"/>
    <w:rsid w:val="002966FA"/>
    <w:rsid w:val="00296B5D"/>
    <w:rsid w:val="00296D27"/>
    <w:rsid w:val="002970E2"/>
    <w:rsid w:val="002976DF"/>
    <w:rsid w:val="0029793D"/>
    <w:rsid w:val="00297BEC"/>
    <w:rsid w:val="002A06A9"/>
    <w:rsid w:val="002A0E9B"/>
    <w:rsid w:val="002A1253"/>
    <w:rsid w:val="002A1890"/>
    <w:rsid w:val="002A21A1"/>
    <w:rsid w:val="002A28EA"/>
    <w:rsid w:val="002A3465"/>
    <w:rsid w:val="002A35E6"/>
    <w:rsid w:val="002A36CE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882"/>
    <w:rsid w:val="002A7979"/>
    <w:rsid w:val="002B0656"/>
    <w:rsid w:val="002B167A"/>
    <w:rsid w:val="002B1A42"/>
    <w:rsid w:val="002B1E07"/>
    <w:rsid w:val="002B2AC3"/>
    <w:rsid w:val="002B2EC1"/>
    <w:rsid w:val="002B4692"/>
    <w:rsid w:val="002B4734"/>
    <w:rsid w:val="002B55EB"/>
    <w:rsid w:val="002B58A7"/>
    <w:rsid w:val="002B58CB"/>
    <w:rsid w:val="002B5973"/>
    <w:rsid w:val="002B5E07"/>
    <w:rsid w:val="002B631A"/>
    <w:rsid w:val="002B6678"/>
    <w:rsid w:val="002B676E"/>
    <w:rsid w:val="002B692C"/>
    <w:rsid w:val="002B6C7F"/>
    <w:rsid w:val="002C0A04"/>
    <w:rsid w:val="002C0F6F"/>
    <w:rsid w:val="002C1126"/>
    <w:rsid w:val="002C1391"/>
    <w:rsid w:val="002C1699"/>
    <w:rsid w:val="002C1C84"/>
    <w:rsid w:val="002C20A8"/>
    <w:rsid w:val="002C25CC"/>
    <w:rsid w:val="002C2A78"/>
    <w:rsid w:val="002C3AAA"/>
    <w:rsid w:val="002C3E78"/>
    <w:rsid w:val="002C4308"/>
    <w:rsid w:val="002C5310"/>
    <w:rsid w:val="002C5548"/>
    <w:rsid w:val="002C5B75"/>
    <w:rsid w:val="002C5C8D"/>
    <w:rsid w:val="002C5D13"/>
    <w:rsid w:val="002C5F6B"/>
    <w:rsid w:val="002C6986"/>
    <w:rsid w:val="002C6C2C"/>
    <w:rsid w:val="002C6F39"/>
    <w:rsid w:val="002C7413"/>
    <w:rsid w:val="002C7A64"/>
    <w:rsid w:val="002C7DAA"/>
    <w:rsid w:val="002D04EA"/>
    <w:rsid w:val="002D13B9"/>
    <w:rsid w:val="002D2399"/>
    <w:rsid w:val="002D249D"/>
    <w:rsid w:val="002D2866"/>
    <w:rsid w:val="002D29FC"/>
    <w:rsid w:val="002D380B"/>
    <w:rsid w:val="002D409C"/>
    <w:rsid w:val="002D416C"/>
    <w:rsid w:val="002D4212"/>
    <w:rsid w:val="002D43DC"/>
    <w:rsid w:val="002D4A46"/>
    <w:rsid w:val="002D5473"/>
    <w:rsid w:val="002D584F"/>
    <w:rsid w:val="002D7685"/>
    <w:rsid w:val="002D7B6B"/>
    <w:rsid w:val="002D7CB8"/>
    <w:rsid w:val="002E02AE"/>
    <w:rsid w:val="002E0486"/>
    <w:rsid w:val="002E0A72"/>
    <w:rsid w:val="002E0C46"/>
    <w:rsid w:val="002E12FA"/>
    <w:rsid w:val="002E1377"/>
    <w:rsid w:val="002E185B"/>
    <w:rsid w:val="002E18B5"/>
    <w:rsid w:val="002E1A6A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B5D"/>
    <w:rsid w:val="002E5EA1"/>
    <w:rsid w:val="002E6429"/>
    <w:rsid w:val="002E6706"/>
    <w:rsid w:val="002E6ED2"/>
    <w:rsid w:val="002E7133"/>
    <w:rsid w:val="002F0429"/>
    <w:rsid w:val="002F0C1C"/>
    <w:rsid w:val="002F1262"/>
    <w:rsid w:val="002F1582"/>
    <w:rsid w:val="002F1F6D"/>
    <w:rsid w:val="002F20D8"/>
    <w:rsid w:val="002F214F"/>
    <w:rsid w:val="002F2652"/>
    <w:rsid w:val="002F2B00"/>
    <w:rsid w:val="002F393B"/>
    <w:rsid w:val="002F39EE"/>
    <w:rsid w:val="002F3B5F"/>
    <w:rsid w:val="002F3F89"/>
    <w:rsid w:val="002F44E3"/>
    <w:rsid w:val="002F488C"/>
    <w:rsid w:val="002F4BE3"/>
    <w:rsid w:val="002F4E05"/>
    <w:rsid w:val="002F5060"/>
    <w:rsid w:val="002F56C2"/>
    <w:rsid w:val="002F5CE5"/>
    <w:rsid w:val="002F632A"/>
    <w:rsid w:val="002F65C1"/>
    <w:rsid w:val="002F6E1B"/>
    <w:rsid w:val="002F6FBD"/>
    <w:rsid w:val="002F715C"/>
    <w:rsid w:val="002F755E"/>
    <w:rsid w:val="002F781D"/>
    <w:rsid w:val="00300035"/>
    <w:rsid w:val="00301424"/>
    <w:rsid w:val="00301AC6"/>
    <w:rsid w:val="003022DB"/>
    <w:rsid w:val="00302DDC"/>
    <w:rsid w:val="0030354F"/>
    <w:rsid w:val="0030398F"/>
    <w:rsid w:val="00304217"/>
    <w:rsid w:val="00304D11"/>
    <w:rsid w:val="0030542D"/>
    <w:rsid w:val="00305693"/>
    <w:rsid w:val="00305762"/>
    <w:rsid w:val="00305F5C"/>
    <w:rsid w:val="003073D6"/>
    <w:rsid w:val="00307B74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4C03"/>
    <w:rsid w:val="00315BB7"/>
    <w:rsid w:val="00315D17"/>
    <w:rsid w:val="00316266"/>
    <w:rsid w:val="003163F0"/>
    <w:rsid w:val="0031695B"/>
    <w:rsid w:val="0031713B"/>
    <w:rsid w:val="003173EB"/>
    <w:rsid w:val="00317621"/>
    <w:rsid w:val="003179AF"/>
    <w:rsid w:val="00317B5C"/>
    <w:rsid w:val="00317F5B"/>
    <w:rsid w:val="00321683"/>
    <w:rsid w:val="00321C7E"/>
    <w:rsid w:val="00321D21"/>
    <w:rsid w:val="00321E0A"/>
    <w:rsid w:val="0032210C"/>
    <w:rsid w:val="0032230C"/>
    <w:rsid w:val="003223B6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081"/>
    <w:rsid w:val="00330659"/>
    <w:rsid w:val="003306CC"/>
    <w:rsid w:val="00330A8E"/>
    <w:rsid w:val="00330EE9"/>
    <w:rsid w:val="003325B1"/>
    <w:rsid w:val="00332F3D"/>
    <w:rsid w:val="00333012"/>
    <w:rsid w:val="00333F2B"/>
    <w:rsid w:val="003348F4"/>
    <w:rsid w:val="00334A16"/>
    <w:rsid w:val="00334A36"/>
    <w:rsid w:val="00334F88"/>
    <w:rsid w:val="00335DE2"/>
    <w:rsid w:val="00335FA2"/>
    <w:rsid w:val="00336147"/>
    <w:rsid w:val="003366E6"/>
    <w:rsid w:val="00336B17"/>
    <w:rsid w:val="00337088"/>
    <w:rsid w:val="003375A2"/>
    <w:rsid w:val="00337627"/>
    <w:rsid w:val="00337F10"/>
    <w:rsid w:val="003401F6"/>
    <w:rsid w:val="00340A08"/>
    <w:rsid w:val="00340C53"/>
    <w:rsid w:val="00340D4E"/>
    <w:rsid w:val="0034192C"/>
    <w:rsid w:val="00341CB4"/>
    <w:rsid w:val="0034213A"/>
    <w:rsid w:val="003421B1"/>
    <w:rsid w:val="00342515"/>
    <w:rsid w:val="00343430"/>
    <w:rsid w:val="0034401C"/>
    <w:rsid w:val="00344445"/>
    <w:rsid w:val="00344523"/>
    <w:rsid w:val="00344ABC"/>
    <w:rsid w:val="00344AEA"/>
    <w:rsid w:val="00344C77"/>
    <w:rsid w:val="00344E73"/>
    <w:rsid w:val="00345092"/>
    <w:rsid w:val="00345EA9"/>
    <w:rsid w:val="003464D1"/>
    <w:rsid w:val="00346842"/>
    <w:rsid w:val="003469EC"/>
    <w:rsid w:val="003477C8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3E98"/>
    <w:rsid w:val="003557C9"/>
    <w:rsid w:val="00355F8E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1526"/>
    <w:rsid w:val="00361D4C"/>
    <w:rsid w:val="00362082"/>
    <w:rsid w:val="00362229"/>
    <w:rsid w:val="003623EC"/>
    <w:rsid w:val="00363134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6E11"/>
    <w:rsid w:val="0036752D"/>
    <w:rsid w:val="00367E9F"/>
    <w:rsid w:val="0037056F"/>
    <w:rsid w:val="00370785"/>
    <w:rsid w:val="00370A60"/>
    <w:rsid w:val="00370ADF"/>
    <w:rsid w:val="00370C4A"/>
    <w:rsid w:val="00370DCF"/>
    <w:rsid w:val="003716CF"/>
    <w:rsid w:val="00371B00"/>
    <w:rsid w:val="00371CA6"/>
    <w:rsid w:val="00371F63"/>
    <w:rsid w:val="00372190"/>
    <w:rsid w:val="0037220C"/>
    <w:rsid w:val="0037252F"/>
    <w:rsid w:val="0037260F"/>
    <w:rsid w:val="00372777"/>
    <w:rsid w:val="00373EAE"/>
    <w:rsid w:val="00374555"/>
    <w:rsid w:val="00374663"/>
    <w:rsid w:val="003746BC"/>
    <w:rsid w:val="0037493B"/>
    <w:rsid w:val="00375406"/>
    <w:rsid w:val="00375CFD"/>
    <w:rsid w:val="003764DE"/>
    <w:rsid w:val="003769F6"/>
    <w:rsid w:val="00376AD9"/>
    <w:rsid w:val="003772A2"/>
    <w:rsid w:val="00377594"/>
    <w:rsid w:val="00377C74"/>
    <w:rsid w:val="00377DD7"/>
    <w:rsid w:val="00380B4C"/>
    <w:rsid w:val="00380D67"/>
    <w:rsid w:val="00382495"/>
    <w:rsid w:val="0038293C"/>
    <w:rsid w:val="003829CA"/>
    <w:rsid w:val="003838A8"/>
    <w:rsid w:val="00384782"/>
    <w:rsid w:val="003847E4"/>
    <w:rsid w:val="00384A75"/>
    <w:rsid w:val="00385B5E"/>
    <w:rsid w:val="00386843"/>
    <w:rsid w:val="00386910"/>
    <w:rsid w:val="00386922"/>
    <w:rsid w:val="003877A7"/>
    <w:rsid w:val="0038795F"/>
    <w:rsid w:val="00387EF4"/>
    <w:rsid w:val="003902BF"/>
    <w:rsid w:val="00390BB8"/>
    <w:rsid w:val="00390D09"/>
    <w:rsid w:val="00391258"/>
    <w:rsid w:val="003915F4"/>
    <w:rsid w:val="003917D6"/>
    <w:rsid w:val="003919FC"/>
    <w:rsid w:val="00391EFC"/>
    <w:rsid w:val="00392E65"/>
    <w:rsid w:val="00393AE9"/>
    <w:rsid w:val="00394730"/>
    <w:rsid w:val="0039521B"/>
    <w:rsid w:val="0039542E"/>
    <w:rsid w:val="003955AF"/>
    <w:rsid w:val="0039620B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0E00"/>
    <w:rsid w:val="003A1202"/>
    <w:rsid w:val="003A186C"/>
    <w:rsid w:val="003A1D04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4052"/>
    <w:rsid w:val="003B42EF"/>
    <w:rsid w:val="003B461C"/>
    <w:rsid w:val="003B5253"/>
    <w:rsid w:val="003B56DB"/>
    <w:rsid w:val="003B5B25"/>
    <w:rsid w:val="003B69F4"/>
    <w:rsid w:val="003B6C57"/>
    <w:rsid w:val="003B6FFC"/>
    <w:rsid w:val="003B7311"/>
    <w:rsid w:val="003B7E91"/>
    <w:rsid w:val="003C05CE"/>
    <w:rsid w:val="003C0883"/>
    <w:rsid w:val="003C13CC"/>
    <w:rsid w:val="003C3AF4"/>
    <w:rsid w:val="003C3E20"/>
    <w:rsid w:val="003C424A"/>
    <w:rsid w:val="003C4654"/>
    <w:rsid w:val="003C4EE4"/>
    <w:rsid w:val="003C4FEA"/>
    <w:rsid w:val="003C5003"/>
    <w:rsid w:val="003C5E0B"/>
    <w:rsid w:val="003C6079"/>
    <w:rsid w:val="003C62DB"/>
    <w:rsid w:val="003C63DA"/>
    <w:rsid w:val="003C6533"/>
    <w:rsid w:val="003C73FD"/>
    <w:rsid w:val="003C748F"/>
    <w:rsid w:val="003D01A2"/>
    <w:rsid w:val="003D0533"/>
    <w:rsid w:val="003D06A8"/>
    <w:rsid w:val="003D0A84"/>
    <w:rsid w:val="003D0D9D"/>
    <w:rsid w:val="003D1004"/>
    <w:rsid w:val="003D18A8"/>
    <w:rsid w:val="003D1AED"/>
    <w:rsid w:val="003D1B3B"/>
    <w:rsid w:val="003D28B5"/>
    <w:rsid w:val="003D2B83"/>
    <w:rsid w:val="003D2F09"/>
    <w:rsid w:val="003D30CA"/>
    <w:rsid w:val="003D32C4"/>
    <w:rsid w:val="003D357C"/>
    <w:rsid w:val="003D362F"/>
    <w:rsid w:val="003D3658"/>
    <w:rsid w:val="003D367E"/>
    <w:rsid w:val="003D36E1"/>
    <w:rsid w:val="003D38E0"/>
    <w:rsid w:val="003D4F14"/>
    <w:rsid w:val="003D54A2"/>
    <w:rsid w:val="003D5752"/>
    <w:rsid w:val="003D5CD1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A39"/>
    <w:rsid w:val="003E1BF1"/>
    <w:rsid w:val="003E1F13"/>
    <w:rsid w:val="003E215B"/>
    <w:rsid w:val="003E2553"/>
    <w:rsid w:val="003E263B"/>
    <w:rsid w:val="003E26F4"/>
    <w:rsid w:val="003E2D33"/>
    <w:rsid w:val="003E2E9F"/>
    <w:rsid w:val="003E304A"/>
    <w:rsid w:val="003E315F"/>
    <w:rsid w:val="003E34A8"/>
    <w:rsid w:val="003E3A5D"/>
    <w:rsid w:val="003E3C42"/>
    <w:rsid w:val="003E47D1"/>
    <w:rsid w:val="003E4F62"/>
    <w:rsid w:val="003E5E07"/>
    <w:rsid w:val="003E649B"/>
    <w:rsid w:val="003E6A2B"/>
    <w:rsid w:val="003E6F60"/>
    <w:rsid w:val="003E702C"/>
    <w:rsid w:val="003E7BDF"/>
    <w:rsid w:val="003F02C4"/>
    <w:rsid w:val="003F03E2"/>
    <w:rsid w:val="003F1114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3F6831"/>
    <w:rsid w:val="0040017E"/>
    <w:rsid w:val="004005F1"/>
    <w:rsid w:val="00400BD7"/>
    <w:rsid w:val="00401219"/>
    <w:rsid w:val="00401905"/>
    <w:rsid w:val="00401B0C"/>
    <w:rsid w:val="00401ED8"/>
    <w:rsid w:val="00401F7C"/>
    <w:rsid w:val="004028C6"/>
    <w:rsid w:val="00402905"/>
    <w:rsid w:val="00403554"/>
    <w:rsid w:val="004045CF"/>
    <w:rsid w:val="00404970"/>
    <w:rsid w:val="00404ED1"/>
    <w:rsid w:val="00405032"/>
    <w:rsid w:val="004051FF"/>
    <w:rsid w:val="0040542F"/>
    <w:rsid w:val="00405D3F"/>
    <w:rsid w:val="00405DB0"/>
    <w:rsid w:val="00406241"/>
    <w:rsid w:val="0040645A"/>
    <w:rsid w:val="0040658C"/>
    <w:rsid w:val="004067B1"/>
    <w:rsid w:val="00407549"/>
    <w:rsid w:val="004075A2"/>
    <w:rsid w:val="00407EA7"/>
    <w:rsid w:val="00407EAF"/>
    <w:rsid w:val="00410480"/>
    <w:rsid w:val="004106F3"/>
    <w:rsid w:val="00410D25"/>
    <w:rsid w:val="00410EF6"/>
    <w:rsid w:val="004111FA"/>
    <w:rsid w:val="00411241"/>
    <w:rsid w:val="00411ADE"/>
    <w:rsid w:val="00411C86"/>
    <w:rsid w:val="00411FBE"/>
    <w:rsid w:val="00412555"/>
    <w:rsid w:val="0041272F"/>
    <w:rsid w:val="00412A57"/>
    <w:rsid w:val="00412AF6"/>
    <w:rsid w:val="00412E9A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4E71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0E50"/>
    <w:rsid w:val="00420F18"/>
    <w:rsid w:val="004210E9"/>
    <w:rsid w:val="00421589"/>
    <w:rsid w:val="00421B51"/>
    <w:rsid w:val="004223A3"/>
    <w:rsid w:val="004228CD"/>
    <w:rsid w:val="00422AF1"/>
    <w:rsid w:val="00423E57"/>
    <w:rsid w:val="00424064"/>
    <w:rsid w:val="0042415E"/>
    <w:rsid w:val="00424863"/>
    <w:rsid w:val="004248EB"/>
    <w:rsid w:val="00424B4A"/>
    <w:rsid w:val="00424DCD"/>
    <w:rsid w:val="00425604"/>
    <w:rsid w:val="00426714"/>
    <w:rsid w:val="00426AC6"/>
    <w:rsid w:val="004274C6"/>
    <w:rsid w:val="004275E7"/>
    <w:rsid w:val="004275FF"/>
    <w:rsid w:val="004278F1"/>
    <w:rsid w:val="0043046C"/>
    <w:rsid w:val="00431424"/>
    <w:rsid w:val="004325F4"/>
    <w:rsid w:val="00432692"/>
    <w:rsid w:val="00432762"/>
    <w:rsid w:val="0043306B"/>
    <w:rsid w:val="004336D2"/>
    <w:rsid w:val="00433BBD"/>
    <w:rsid w:val="00433D02"/>
    <w:rsid w:val="0043485E"/>
    <w:rsid w:val="004348E9"/>
    <w:rsid w:val="00434915"/>
    <w:rsid w:val="00434CE2"/>
    <w:rsid w:val="004353DD"/>
    <w:rsid w:val="004358AB"/>
    <w:rsid w:val="00435CF1"/>
    <w:rsid w:val="00435DA4"/>
    <w:rsid w:val="00435DAA"/>
    <w:rsid w:val="00436222"/>
    <w:rsid w:val="004364A9"/>
    <w:rsid w:val="00436D07"/>
    <w:rsid w:val="00436D21"/>
    <w:rsid w:val="00440754"/>
    <w:rsid w:val="00440C33"/>
    <w:rsid w:val="00441AA9"/>
    <w:rsid w:val="00442D52"/>
    <w:rsid w:val="00442F0B"/>
    <w:rsid w:val="0044324B"/>
    <w:rsid w:val="0044372A"/>
    <w:rsid w:val="0044395F"/>
    <w:rsid w:val="004449D7"/>
    <w:rsid w:val="0044515B"/>
    <w:rsid w:val="004456DE"/>
    <w:rsid w:val="00445C1E"/>
    <w:rsid w:val="00445C76"/>
    <w:rsid w:val="00447488"/>
    <w:rsid w:val="00447583"/>
    <w:rsid w:val="00447593"/>
    <w:rsid w:val="00447658"/>
    <w:rsid w:val="00450532"/>
    <w:rsid w:val="00450FC4"/>
    <w:rsid w:val="0045126E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39BF"/>
    <w:rsid w:val="00454A66"/>
    <w:rsid w:val="00454CBB"/>
    <w:rsid w:val="00456C99"/>
    <w:rsid w:val="00457270"/>
    <w:rsid w:val="00457ED8"/>
    <w:rsid w:val="00460069"/>
    <w:rsid w:val="00460C8E"/>
    <w:rsid w:val="00460F96"/>
    <w:rsid w:val="004613F7"/>
    <w:rsid w:val="0046144B"/>
    <w:rsid w:val="004625A9"/>
    <w:rsid w:val="00462BF1"/>
    <w:rsid w:val="00463064"/>
    <w:rsid w:val="004632E1"/>
    <w:rsid w:val="004634B7"/>
    <w:rsid w:val="0046482C"/>
    <w:rsid w:val="00464F46"/>
    <w:rsid w:val="00465624"/>
    <w:rsid w:val="0046564D"/>
    <w:rsid w:val="00465BF4"/>
    <w:rsid w:val="00466414"/>
    <w:rsid w:val="0046644C"/>
    <w:rsid w:val="00466BD2"/>
    <w:rsid w:val="00466CDC"/>
    <w:rsid w:val="004670DF"/>
    <w:rsid w:val="00467D3C"/>
    <w:rsid w:val="00467EBF"/>
    <w:rsid w:val="00470009"/>
    <w:rsid w:val="004701E7"/>
    <w:rsid w:val="00470393"/>
    <w:rsid w:val="00470621"/>
    <w:rsid w:val="00470DF5"/>
    <w:rsid w:val="00470EE9"/>
    <w:rsid w:val="004711C4"/>
    <w:rsid w:val="0047375F"/>
    <w:rsid w:val="00473964"/>
    <w:rsid w:val="00473EBF"/>
    <w:rsid w:val="0047417C"/>
    <w:rsid w:val="004742B4"/>
    <w:rsid w:val="004748ED"/>
    <w:rsid w:val="00474ADF"/>
    <w:rsid w:val="00474EDE"/>
    <w:rsid w:val="004759C3"/>
    <w:rsid w:val="00475AA9"/>
    <w:rsid w:val="00475AEF"/>
    <w:rsid w:val="00476563"/>
    <w:rsid w:val="00477305"/>
    <w:rsid w:val="00477AA9"/>
    <w:rsid w:val="00477BBA"/>
    <w:rsid w:val="00477FBB"/>
    <w:rsid w:val="0048010C"/>
    <w:rsid w:val="00480330"/>
    <w:rsid w:val="00481859"/>
    <w:rsid w:val="004818F8"/>
    <w:rsid w:val="00481966"/>
    <w:rsid w:val="00481B36"/>
    <w:rsid w:val="00482085"/>
    <w:rsid w:val="00482511"/>
    <w:rsid w:val="0048275A"/>
    <w:rsid w:val="004828B9"/>
    <w:rsid w:val="00482D02"/>
    <w:rsid w:val="00482FBD"/>
    <w:rsid w:val="004833EB"/>
    <w:rsid w:val="00483B0D"/>
    <w:rsid w:val="00484369"/>
    <w:rsid w:val="0048496E"/>
    <w:rsid w:val="00485115"/>
    <w:rsid w:val="0048549F"/>
    <w:rsid w:val="004856CF"/>
    <w:rsid w:val="0048588D"/>
    <w:rsid w:val="004858D6"/>
    <w:rsid w:val="00485C0C"/>
    <w:rsid w:val="00485E3C"/>
    <w:rsid w:val="00486A3C"/>
    <w:rsid w:val="004872D9"/>
    <w:rsid w:val="004878BD"/>
    <w:rsid w:val="004878D7"/>
    <w:rsid w:val="00487E57"/>
    <w:rsid w:val="0049094F"/>
    <w:rsid w:val="0049097A"/>
    <w:rsid w:val="00491583"/>
    <w:rsid w:val="00491861"/>
    <w:rsid w:val="004924DD"/>
    <w:rsid w:val="00493123"/>
    <w:rsid w:val="00493F12"/>
    <w:rsid w:val="00494641"/>
    <w:rsid w:val="0049480A"/>
    <w:rsid w:val="0049525F"/>
    <w:rsid w:val="004959BF"/>
    <w:rsid w:val="00495BDB"/>
    <w:rsid w:val="0049653E"/>
    <w:rsid w:val="004965DA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D65"/>
    <w:rsid w:val="004A1E3E"/>
    <w:rsid w:val="004A204E"/>
    <w:rsid w:val="004A219B"/>
    <w:rsid w:val="004A26F7"/>
    <w:rsid w:val="004A316F"/>
    <w:rsid w:val="004A339E"/>
    <w:rsid w:val="004A33A4"/>
    <w:rsid w:val="004A3474"/>
    <w:rsid w:val="004A3499"/>
    <w:rsid w:val="004A34E3"/>
    <w:rsid w:val="004A3DE7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506"/>
    <w:rsid w:val="004B18A8"/>
    <w:rsid w:val="004B1C71"/>
    <w:rsid w:val="004B2A66"/>
    <w:rsid w:val="004B2A70"/>
    <w:rsid w:val="004B30E6"/>
    <w:rsid w:val="004B3673"/>
    <w:rsid w:val="004B3E89"/>
    <w:rsid w:val="004B4E69"/>
    <w:rsid w:val="004B5070"/>
    <w:rsid w:val="004B52BB"/>
    <w:rsid w:val="004B553B"/>
    <w:rsid w:val="004B645F"/>
    <w:rsid w:val="004B6470"/>
    <w:rsid w:val="004B6902"/>
    <w:rsid w:val="004B6D3C"/>
    <w:rsid w:val="004B6DE8"/>
    <w:rsid w:val="004B6DFA"/>
    <w:rsid w:val="004B7146"/>
    <w:rsid w:val="004B79F3"/>
    <w:rsid w:val="004C00B9"/>
    <w:rsid w:val="004C1266"/>
    <w:rsid w:val="004C14D3"/>
    <w:rsid w:val="004C156A"/>
    <w:rsid w:val="004C1C5B"/>
    <w:rsid w:val="004C2BE1"/>
    <w:rsid w:val="004C336A"/>
    <w:rsid w:val="004C34AD"/>
    <w:rsid w:val="004C43B5"/>
    <w:rsid w:val="004C50E9"/>
    <w:rsid w:val="004C5869"/>
    <w:rsid w:val="004C68AF"/>
    <w:rsid w:val="004C6C52"/>
    <w:rsid w:val="004C6C6D"/>
    <w:rsid w:val="004D0354"/>
    <w:rsid w:val="004D0E07"/>
    <w:rsid w:val="004D0E98"/>
    <w:rsid w:val="004D0FC6"/>
    <w:rsid w:val="004D1661"/>
    <w:rsid w:val="004D23B1"/>
    <w:rsid w:val="004D3780"/>
    <w:rsid w:val="004D3AF8"/>
    <w:rsid w:val="004D3BA1"/>
    <w:rsid w:val="004D3BA8"/>
    <w:rsid w:val="004D3BD8"/>
    <w:rsid w:val="004D3E1A"/>
    <w:rsid w:val="004D3FD5"/>
    <w:rsid w:val="004D4340"/>
    <w:rsid w:val="004D46F3"/>
    <w:rsid w:val="004D475A"/>
    <w:rsid w:val="004D4FF1"/>
    <w:rsid w:val="004D5BD4"/>
    <w:rsid w:val="004D5F54"/>
    <w:rsid w:val="004D6403"/>
    <w:rsid w:val="004D6541"/>
    <w:rsid w:val="004D68D6"/>
    <w:rsid w:val="004D7322"/>
    <w:rsid w:val="004D73B5"/>
    <w:rsid w:val="004D73C2"/>
    <w:rsid w:val="004D7967"/>
    <w:rsid w:val="004D7FE5"/>
    <w:rsid w:val="004E0312"/>
    <w:rsid w:val="004E05EB"/>
    <w:rsid w:val="004E092B"/>
    <w:rsid w:val="004E0D1A"/>
    <w:rsid w:val="004E1436"/>
    <w:rsid w:val="004E1DA4"/>
    <w:rsid w:val="004E20A8"/>
    <w:rsid w:val="004E25D1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0B1D"/>
    <w:rsid w:val="004F0C20"/>
    <w:rsid w:val="004F1AB2"/>
    <w:rsid w:val="004F1D80"/>
    <w:rsid w:val="004F209F"/>
    <w:rsid w:val="004F2601"/>
    <w:rsid w:val="004F2A5E"/>
    <w:rsid w:val="004F3338"/>
    <w:rsid w:val="004F362A"/>
    <w:rsid w:val="004F4329"/>
    <w:rsid w:val="004F4361"/>
    <w:rsid w:val="004F46A7"/>
    <w:rsid w:val="004F4736"/>
    <w:rsid w:val="004F47B7"/>
    <w:rsid w:val="004F4AA9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620"/>
    <w:rsid w:val="00501B51"/>
    <w:rsid w:val="00501E0A"/>
    <w:rsid w:val="00502180"/>
    <w:rsid w:val="0050263F"/>
    <w:rsid w:val="00502727"/>
    <w:rsid w:val="0050286C"/>
    <w:rsid w:val="00502B22"/>
    <w:rsid w:val="00502BDF"/>
    <w:rsid w:val="00502CCD"/>
    <w:rsid w:val="00503924"/>
    <w:rsid w:val="0050400C"/>
    <w:rsid w:val="005048A5"/>
    <w:rsid w:val="00504C5D"/>
    <w:rsid w:val="005055EA"/>
    <w:rsid w:val="0050603D"/>
    <w:rsid w:val="0050694A"/>
    <w:rsid w:val="0050701C"/>
    <w:rsid w:val="005070EE"/>
    <w:rsid w:val="00507402"/>
    <w:rsid w:val="005106CC"/>
    <w:rsid w:val="00510767"/>
    <w:rsid w:val="00510E51"/>
    <w:rsid w:val="00510EE3"/>
    <w:rsid w:val="0051164B"/>
    <w:rsid w:val="005116FA"/>
    <w:rsid w:val="005117BD"/>
    <w:rsid w:val="0051276B"/>
    <w:rsid w:val="00512C41"/>
    <w:rsid w:val="0051316D"/>
    <w:rsid w:val="005134DF"/>
    <w:rsid w:val="00513A1D"/>
    <w:rsid w:val="00513F57"/>
    <w:rsid w:val="00514277"/>
    <w:rsid w:val="00514512"/>
    <w:rsid w:val="00514ABA"/>
    <w:rsid w:val="00514B9E"/>
    <w:rsid w:val="00515268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96"/>
    <w:rsid w:val="00522287"/>
    <w:rsid w:val="00522777"/>
    <w:rsid w:val="00522B27"/>
    <w:rsid w:val="00522D17"/>
    <w:rsid w:val="00523D24"/>
    <w:rsid w:val="00523F91"/>
    <w:rsid w:val="00524203"/>
    <w:rsid w:val="00524211"/>
    <w:rsid w:val="005243CC"/>
    <w:rsid w:val="00524457"/>
    <w:rsid w:val="0052449E"/>
    <w:rsid w:val="00524603"/>
    <w:rsid w:val="00525053"/>
    <w:rsid w:val="00525719"/>
    <w:rsid w:val="00525CBA"/>
    <w:rsid w:val="00525D92"/>
    <w:rsid w:val="005262E3"/>
    <w:rsid w:val="0052650B"/>
    <w:rsid w:val="00526F23"/>
    <w:rsid w:val="005273F0"/>
    <w:rsid w:val="00527673"/>
    <w:rsid w:val="005277BC"/>
    <w:rsid w:val="00527FD1"/>
    <w:rsid w:val="00530422"/>
    <w:rsid w:val="00530B6F"/>
    <w:rsid w:val="00530FF2"/>
    <w:rsid w:val="00531915"/>
    <w:rsid w:val="005330A2"/>
    <w:rsid w:val="0053312C"/>
    <w:rsid w:val="0053393E"/>
    <w:rsid w:val="005339EA"/>
    <w:rsid w:val="00533A56"/>
    <w:rsid w:val="00533CBA"/>
    <w:rsid w:val="0053484A"/>
    <w:rsid w:val="00534BF9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BDB"/>
    <w:rsid w:val="00540D59"/>
    <w:rsid w:val="0054107C"/>
    <w:rsid w:val="005415FB"/>
    <w:rsid w:val="00541779"/>
    <w:rsid w:val="00541C0F"/>
    <w:rsid w:val="00541F9A"/>
    <w:rsid w:val="00542359"/>
    <w:rsid w:val="005427D9"/>
    <w:rsid w:val="005428CB"/>
    <w:rsid w:val="00542D86"/>
    <w:rsid w:val="00542F11"/>
    <w:rsid w:val="00543E7D"/>
    <w:rsid w:val="00544156"/>
    <w:rsid w:val="00544240"/>
    <w:rsid w:val="00544793"/>
    <w:rsid w:val="005447E6"/>
    <w:rsid w:val="00545182"/>
    <w:rsid w:val="0054533B"/>
    <w:rsid w:val="00545DD0"/>
    <w:rsid w:val="00546203"/>
    <w:rsid w:val="005468A4"/>
    <w:rsid w:val="00547734"/>
    <w:rsid w:val="00547993"/>
    <w:rsid w:val="00550229"/>
    <w:rsid w:val="00550FAD"/>
    <w:rsid w:val="005519D0"/>
    <w:rsid w:val="00551FCD"/>
    <w:rsid w:val="00552784"/>
    <w:rsid w:val="00552A1F"/>
    <w:rsid w:val="0055337A"/>
    <w:rsid w:val="005534A9"/>
    <w:rsid w:val="005535E9"/>
    <w:rsid w:val="00553A37"/>
    <w:rsid w:val="0055434E"/>
    <w:rsid w:val="005548EA"/>
    <w:rsid w:val="00554E1A"/>
    <w:rsid w:val="0055501C"/>
    <w:rsid w:val="005554A7"/>
    <w:rsid w:val="00555606"/>
    <w:rsid w:val="00555769"/>
    <w:rsid w:val="005558A6"/>
    <w:rsid w:val="0055599B"/>
    <w:rsid w:val="00555C12"/>
    <w:rsid w:val="00555DF8"/>
    <w:rsid w:val="00555E46"/>
    <w:rsid w:val="0055620F"/>
    <w:rsid w:val="005563BA"/>
    <w:rsid w:val="0055658D"/>
    <w:rsid w:val="00556F9B"/>
    <w:rsid w:val="005570AE"/>
    <w:rsid w:val="00557845"/>
    <w:rsid w:val="0055785A"/>
    <w:rsid w:val="00560792"/>
    <w:rsid w:val="00560DEC"/>
    <w:rsid w:val="0056123B"/>
    <w:rsid w:val="00561B40"/>
    <w:rsid w:val="00561E0F"/>
    <w:rsid w:val="00561F94"/>
    <w:rsid w:val="00562CC7"/>
    <w:rsid w:val="00562F32"/>
    <w:rsid w:val="005640DD"/>
    <w:rsid w:val="00564842"/>
    <w:rsid w:val="005648FC"/>
    <w:rsid w:val="00564AE2"/>
    <w:rsid w:val="00564B2E"/>
    <w:rsid w:val="00564CF9"/>
    <w:rsid w:val="00564FEC"/>
    <w:rsid w:val="0056527F"/>
    <w:rsid w:val="005655EE"/>
    <w:rsid w:val="00565A7F"/>
    <w:rsid w:val="00565DB5"/>
    <w:rsid w:val="00566623"/>
    <w:rsid w:val="00566636"/>
    <w:rsid w:val="005666F0"/>
    <w:rsid w:val="00567079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2BAC"/>
    <w:rsid w:val="00573D87"/>
    <w:rsid w:val="0057402C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43F"/>
    <w:rsid w:val="00582C80"/>
    <w:rsid w:val="00582EC5"/>
    <w:rsid w:val="005831B2"/>
    <w:rsid w:val="00583469"/>
    <w:rsid w:val="00583A23"/>
    <w:rsid w:val="00583A38"/>
    <w:rsid w:val="00584333"/>
    <w:rsid w:val="00584922"/>
    <w:rsid w:val="00584A48"/>
    <w:rsid w:val="005853CA"/>
    <w:rsid w:val="00585E19"/>
    <w:rsid w:val="005860A5"/>
    <w:rsid w:val="00586798"/>
    <w:rsid w:val="00586B44"/>
    <w:rsid w:val="00586C64"/>
    <w:rsid w:val="005879CC"/>
    <w:rsid w:val="00587E52"/>
    <w:rsid w:val="00590A9E"/>
    <w:rsid w:val="00590AD6"/>
    <w:rsid w:val="00590BD2"/>
    <w:rsid w:val="005910D8"/>
    <w:rsid w:val="005911DD"/>
    <w:rsid w:val="00592436"/>
    <w:rsid w:val="00592451"/>
    <w:rsid w:val="00592686"/>
    <w:rsid w:val="00593025"/>
    <w:rsid w:val="00593112"/>
    <w:rsid w:val="00593BAC"/>
    <w:rsid w:val="00593C40"/>
    <w:rsid w:val="005942EB"/>
    <w:rsid w:val="00594D55"/>
    <w:rsid w:val="0059574F"/>
    <w:rsid w:val="00595901"/>
    <w:rsid w:val="00595DCF"/>
    <w:rsid w:val="00596CCA"/>
    <w:rsid w:val="005A0137"/>
    <w:rsid w:val="005A0235"/>
    <w:rsid w:val="005A051C"/>
    <w:rsid w:val="005A09BF"/>
    <w:rsid w:val="005A0A63"/>
    <w:rsid w:val="005A0AED"/>
    <w:rsid w:val="005A0D0E"/>
    <w:rsid w:val="005A0FE6"/>
    <w:rsid w:val="005A12E1"/>
    <w:rsid w:val="005A191C"/>
    <w:rsid w:val="005A24B2"/>
    <w:rsid w:val="005A3645"/>
    <w:rsid w:val="005A3840"/>
    <w:rsid w:val="005A3C49"/>
    <w:rsid w:val="005A3D8C"/>
    <w:rsid w:val="005A3FCA"/>
    <w:rsid w:val="005A49DD"/>
    <w:rsid w:val="005A4C3D"/>
    <w:rsid w:val="005A4FD1"/>
    <w:rsid w:val="005A5831"/>
    <w:rsid w:val="005A626A"/>
    <w:rsid w:val="005A66AC"/>
    <w:rsid w:val="005A68B9"/>
    <w:rsid w:val="005A6A45"/>
    <w:rsid w:val="005A6C9B"/>
    <w:rsid w:val="005A6E75"/>
    <w:rsid w:val="005A77BF"/>
    <w:rsid w:val="005B0330"/>
    <w:rsid w:val="005B038F"/>
    <w:rsid w:val="005B0875"/>
    <w:rsid w:val="005B11ED"/>
    <w:rsid w:val="005B1524"/>
    <w:rsid w:val="005B1AEC"/>
    <w:rsid w:val="005B1B21"/>
    <w:rsid w:val="005B1D23"/>
    <w:rsid w:val="005B3236"/>
    <w:rsid w:val="005B3FF4"/>
    <w:rsid w:val="005B483E"/>
    <w:rsid w:val="005B48BD"/>
    <w:rsid w:val="005B52A4"/>
    <w:rsid w:val="005B54BD"/>
    <w:rsid w:val="005B57AD"/>
    <w:rsid w:val="005B603E"/>
    <w:rsid w:val="005B6943"/>
    <w:rsid w:val="005B6B72"/>
    <w:rsid w:val="005B7982"/>
    <w:rsid w:val="005C0921"/>
    <w:rsid w:val="005C0D68"/>
    <w:rsid w:val="005C1231"/>
    <w:rsid w:val="005C21CA"/>
    <w:rsid w:val="005C266C"/>
    <w:rsid w:val="005C2A23"/>
    <w:rsid w:val="005C3D2D"/>
    <w:rsid w:val="005C4CA5"/>
    <w:rsid w:val="005C4EB3"/>
    <w:rsid w:val="005C4F84"/>
    <w:rsid w:val="005C52F6"/>
    <w:rsid w:val="005C539A"/>
    <w:rsid w:val="005C57ED"/>
    <w:rsid w:val="005C6046"/>
    <w:rsid w:val="005C6824"/>
    <w:rsid w:val="005D06F2"/>
    <w:rsid w:val="005D128C"/>
    <w:rsid w:val="005D19D6"/>
    <w:rsid w:val="005D1DA5"/>
    <w:rsid w:val="005D2061"/>
    <w:rsid w:val="005D20A5"/>
    <w:rsid w:val="005D2607"/>
    <w:rsid w:val="005D29BB"/>
    <w:rsid w:val="005D2E9E"/>
    <w:rsid w:val="005D321A"/>
    <w:rsid w:val="005D3456"/>
    <w:rsid w:val="005D3D7A"/>
    <w:rsid w:val="005D4B59"/>
    <w:rsid w:val="005D5303"/>
    <w:rsid w:val="005D59A8"/>
    <w:rsid w:val="005D5C3D"/>
    <w:rsid w:val="005D6368"/>
    <w:rsid w:val="005D69C4"/>
    <w:rsid w:val="005D6C79"/>
    <w:rsid w:val="005D7888"/>
    <w:rsid w:val="005E08B2"/>
    <w:rsid w:val="005E10CD"/>
    <w:rsid w:val="005E19F9"/>
    <w:rsid w:val="005E1A29"/>
    <w:rsid w:val="005E1C96"/>
    <w:rsid w:val="005E1EE8"/>
    <w:rsid w:val="005E1F36"/>
    <w:rsid w:val="005E2C89"/>
    <w:rsid w:val="005E41E7"/>
    <w:rsid w:val="005E42DF"/>
    <w:rsid w:val="005E44B6"/>
    <w:rsid w:val="005E5087"/>
    <w:rsid w:val="005E7461"/>
    <w:rsid w:val="005E7BA2"/>
    <w:rsid w:val="005E7BCB"/>
    <w:rsid w:val="005E7EAD"/>
    <w:rsid w:val="005F001C"/>
    <w:rsid w:val="005F0821"/>
    <w:rsid w:val="005F0B7D"/>
    <w:rsid w:val="005F1034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6002C9"/>
    <w:rsid w:val="006006C2"/>
    <w:rsid w:val="006013DE"/>
    <w:rsid w:val="00601A18"/>
    <w:rsid w:val="00601A95"/>
    <w:rsid w:val="00601B62"/>
    <w:rsid w:val="006023F2"/>
    <w:rsid w:val="006031BE"/>
    <w:rsid w:val="006034FB"/>
    <w:rsid w:val="00603734"/>
    <w:rsid w:val="00604301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079C5"/>
    <w:rsid w:val="006103D2"/>
    <w:rsid w:val="006104AB"/>
    <w:rsid w:val="00610D01"/>
    <w:rsid w:val="00610DF9"/>
    <w:rsid w:val="0061111C"/>
    <w:rsid w:val="00611130"/>
    <w:rsid w:val="0061150F"/>
    <w:rsid w:val="00612105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6899"/>
    <w:rsid w:val="006172FB"/>
    <w:rsid w:val="00617F97"/>
    <w:rsid w:val="00620569"/>
    <w:rsid w:val="0062084A"/>
    <w:rsid w:val="00621318"/>
    <w:rsid w:val="006216E1"/>
    <w:rsid w:val="00621C2B"/>
    <w:rsid w:val="00621E7F"/>
    <w:rsid w:val="00621FA7"/>
    <w:rsid w:val="00622115"/>
    <w:rsid w:val="00622156"/>
    <w:rsid w:val="00622597"/>
    <w:rsid w:val="00622634"/>
    <w:rsid w:val="00622716"/>
    <w:rsid w:val="00622B40"/>
    <w:rsid w:val="00622EAD"/>
    <w:rsid w:val="00623559"/>
    <w:rsid w:val="006237A7"/>
    <w:rsid w:val="00623846"/>
    <w:rsid w:val="00623A0F"/>
    <w:rsid w:val="006242E7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278A3"/>
    <w:rsid w:val="00630022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2E6D"/>
    <w:rsid w:val="00632F44"/>
    <w:rsid w:val="00633309"/>
    <w:rsid w:val="00633A20"/>
    <w:rsid w:val="00633A67"/>
    <w:rsid w:val="00633E55"/>
    <w:rsid w:val="00634186"/>
    <w:rsid w:val="00634425"/>
    <w:rsid w:val="00634654"/>
    <w:rsid w:val="00634A4A"/>
    <w:rsid w:val="00635BE5"/>
    <w:rsid w:val="00635CF3"/>
    <w:rsid w:val="0063669B"/>
    <w:rsid w:val="006371CB"/>
    <w:rsid w:val="006374D7"/>
    <w:rsid w:val="0063792E"/>
    <w:rsid w:val="00637BA6"/>
    <w:rsid w:val="00637DB5"/>
    <w:rsid w:val="00637E22"/>
    <w:rsid w:val="00637F1D"/>
    <w:rsid w:val="00637FD0"/>
    <w:rsid w:val="00640E95"/>
    <w:rsid w:val="00640FB5"/>
    <w:rsid w:val="006411D9"/>
    <w:rsid w:val="006414AC"/>
    <w:rsid w:val="00641704"/>
    <w:rsid w:val="00641D92"/>
    <w:rsid w:val="00642211"/>
    <w:rsid w:val="006433A7"/>
    <w:rsid w:val="00643535"/>
    <w:rsid w:val="00643BE0"/>
    <w:rsid w:val="0064464A"/>
    <w:rsid w:val="006449F5"/>
    <w:rsid w:val="00644CC4"/>
    <w:rsid w:val="00645A86"/>
    <w:rsid w:val="00645D3D"/>
    <w:rsid w:val="00645D62"/>
    <w:rsid w:val="00645D9B"/>
    <w:rsid w:val="006460AE"/>
    <w:rsid w:val="00646138"/>
    <w:rsid w:val="0064623D"/>
    <w:rsid w:val="0064636E"/>
    <w:rsid w:val="00646444"/>
    <w:rsid w:val="006466CC"/>
    <w:rsid w:val="00647040"/>
    <w:rsid w:val="006471EB"/>
    <w:rsid w:val="006479C7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718"/>
    <w:rsid w:val="006561A5"/>
    <w:rsid w:val="0065659B"/>
    <w:rsid w:val="00656F04"/>
    <w:rsid w:val="00657913"/>
    <w:rsid w:val="00657937"/>
    <w:rsid w:val="00657A09"/>
    <w:rsid w:val="00660197"/>
    <w:rsid w:val="00660324"/>
    <w:rsid w:val="00660433"/>
    <w:rsid w:val="006604AF"/>
    <w:rsid w:val="006627CC"/>
    <w:rsid w:val="00662C7F"/>
    <w:rsid w:val="00663AD9"/>
    <w:rsid w:val="00663E87"/>
    <w:rsid w:val="006647C0"/>
    <w:rsid w:val="00664A68"/>
    <w:rsid w:val="00665096"/>
    <w:rsid w:val="00665CA7"/>
    <w:rsid w:val="00666268"/>
    <w:rsid w:val="006666D6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0F10"/>
    <w:rsid w:val="00671430"/>
    <w:rsid w:val="006724B5"/>
    <w:rsid w:val="00672CCB"/>
    <w:rsid w:val="0067300E"/>
    <w:rsid w:val="00674186"/>
    <w:rsid w:val="0067429B"/>
    <w:rsid w:val="00674A22"/>
    <w:rsid w:val="00675C73"/>
    <w:rsid w:val="006760AD"/>
    <w:rsid w:val="00676971"/>
    <w:rsid w:val="00676A22"/>
    <w:rsid w:val="00676A43"/>
    <w:rsid w:val="00677A16"/>
    <w:rsid w:val="00677B91"/>
    <w:rsid w:val="00677C91"/>
    <w:rsid w:val="00677CFD"/>
    <w:rsid w:val="00680A29"/>
    <w:rsid w:val="006813DB"/>
    <w:rsid w:val="0068157E"/>
    <w:rsid w:val="00681F93"/>
    <w:rsid w:val="006820FD"/>
    <w:rsid w:val="006821AC"/>
    <w:rsid w:val="0068238F"/>
    <w:rsid w:val="006823A9"/>
    <w:rsid w:val="00682742"/>
    <w:rsid w:val="0068342F"/>
    <w:rsid w:val="0068379B"/>
    <w:rsid w:val="00683A31"/>
    <w:rsid w:val="0068534D"/>
    <w:rsid w:val="00685739"/>
    <w:rsid w:val="00685C40"/>
    <w:rsid w:val="0068620B"/>
    <w:rsid w:val="00686957"/>
    <w:rsid w:val="00686CEF"/>
    <w:rsid w:val="00686D49"/>
    <w:rsid w:val="00687596"/>
    <w:rsid w:val="006876F2"/>
    <w:rsid w:val="00687807"/>
    <w:rsid w:val="00687B71"/>
    <w:rsid w:val="00690263"/>
    <w:rsid w:val="00691309"/>
    <w:rsid w:val="006913CE"/>
    <w:rsid w:val="006914E8"/>
    <w:rsid w:val="006916CF"/>
    <w:rsid w:val="00691B8E"/>
    <w:rsid w:val="00691D36"/>
    <w:rsid w:val="00691DA7"/>
    <w:rsid w:val="00691FFD"/>
    <w:rsid w:val="0069278B"/>
    <w:rsid w:val="00693FA4"/>
    <w:rsid w:val="00694DB0"/>
    <w:rsid w:val="00695653"/>
    <w:rsid w:val="0069604C"/>
    <w:rsid w:val="006963CD"/>
    <w:rsid w:val="006964CB"/>
    <w:rsid w:val="00696E82"/>
    <w:rsid w:val="00697609"/>
    <w:rsid w:val="00697BD1"/>
    <w:rsid w:val="006A0E83"/>
    <w:rsid w:val="006A1329"/>
    <w:rsid w:val="006A1FC9"/>
    <w:rsid w:val="006A2360"/>
    <w:rsid w:val="006A30A0"/>
    <w:rsid w:val="006A378A"/>
    <w:rsid w:val="006A3FC2"/>
    <w:rsid w:val="006A4066"/>
    <w:rsid w:val="006A4826"/>
    <w:rsid w:val="006A4A9B"/>
    <w:rsid w:val="006A4D7F"/>
    <w:rsid w:val="006A53B8"/>
    <w:rsid w:val="006A53F2"/>
    <w:rsid w:val="006A53FB"/>
    <w:rsid w:val="006A54B0"/>
    <w:rsid w:val="006A57E6"/>
    <w:rsid w:val="006A59D7"/>
    <w:rsid w:val="006A617E"/>
    <w:rsid w:val="006A714C"/>
    <w:rsid w:val="006A75BE"/>
    <w:rsid w:val="006A7EE6"/>
    <w:rsid w:val="006B0219"/>
    <w:rsid w:val="006B05FE"/>
    <w:rsid w:val="006B0E91"/>
    <w:rsid w:val="006B0F55"/>
    <w:rsid w:val="006B168C"/>
    <w:rsid w:val="006B1893"/>
    <w:rsid w:val="006B2BD6"/>
    <w:rsid w:val="006B3475"/>
    <w:rsid w:val="006B381A"/>
    <w:rsid w:val="006B503C"/>
    <w:rsid w:val="006B61B6"/>
    <w:rsid w:val="006B624F"/>
    <w:rsid w:val="006B758E"/>
    <w:rsid w:val="006B7F70"/>
    <w:rsid w:val="006C09EC"/>
    <w:rsid w:val="006C0B87"/>
    <w:rsid w:val="006C124A"/>
    <w:rsid w:val="006C14A4"/>
    <w:rsid w:val="006C1BCB"/>
    <w:rsid w:val="006C22CA"/>
    <w:rsid w:val="006C364C"/>
    <w:rsid w:val="006C3BBC"/>
    <w:rsid w:val="006C3E6F"/>
    <w:rsid w:val="006C4336"/>
    <w:rsid w:val="006C43E5"/>
    <w:rsid w:val="006C45A7"/>
    <w:rsid w:val="006C4B3B"/>
    <w:rsid w:val="006C4DCC"/>
    <w:rsid w:val="006C4E11"/>
    <w:rsid w:val="006C52F7"/>
    <w:rsid w:val="006C57A3"/>
    <w:rsid w:val="006C5A4F"/>
    <w:rsid w:val="006C5FA0"/>
    <w:rsid w:val="006C5FE6"/>
    <w:rsid w:val="006C63D4"/>
    <w:rsid w:val="006C6853"/>
    <w:rsid w:val="006C6B1B"/>
    <w:rsid w:val="006C7097"/>
    <w:rsid w:val="006C767A"/>
    <w:rsid w:val="006D0B8C"/>
    <w:rsid w:val="006D0C7B"/>
    <w:rsid w:val="006D0DB7"/>
    <w:rsid w:val="006D1040"/>
    <w:rsid w:val="006D128A"/>
    <w:rsid w:val="006D1C67"/>
    <w:rsid w:val="006D2A0F"/>
    <w:rsid w:val="006D3186"/>
    <w:rsid w:val="006D3636"/>
    <w:rsid w:val="006D3E13"/>
    <w:rsid w:val="006D4759"/>
    <w:rsid w:val="006D4A43"/>
    <w:rsid w:val="006D4BAE"/>
    <w:rsid w:val="006D5456"/>
    <w:rsid w:val="006D54B8"/>
    <w:rsid w:val="006D5C23"/>
    <w:rsid w:val="006D60C6"/>
    <w:rsid w:val="006D6D16"/>
    <w:rsid w:val="006D74FD"/>
    <w:rsid w:val="006D76AD"/>
    <w:rsid w:val="006D79A4"/>
    <w:rsid w:val="006D7A82"/>
    <w:rsid w:val="006E06E4"/>
    <w:rsid w:val="006E079C"/>
    <w:rsid w:val="006E0B14"/>
    <w:rsid w:val="006E0C1C"/>
    <w:rsid w:val="006E0C79"/>
    <w:rsid w:val="006E0D17"/>
    <w:rsid w:val="006E122C"/>
    <w:rsid w:val="006E21CE"/>
    <w:rsid w:val="006E30AB"/>
    <w:rsid w:val="006E3146"/>
    <w:rsid w:val="006E32C5"/>
    <w:rsid w:val="006E35A1"/>
    <w:rsid w:val="006E3F5E"/>
    <w:rsid w:val="006E4307"/>
    <w:rsid w:val="006E46D3"/>
    <w:rsid w:val="006E490D"/>
    <w:rsid w:val="006E57F6"/>
    <w:rsid w:val="006E5B45"/>
    <w:rsid w:val="006E6100"/>
    <w:rsid w:val="006E6415"/>
    <w:rsid w:val="006E65A6"/>
    <w:rsid w:val="006E65C2"/>
    <w:rsid w:val="006E6BB6"/>
    <w:rsid w:val="006E7991"/>
    <w:rsid w:val="006F09DD"/>
    <w:rsid w:val="006F12B6"/>
    <w:rsid w:val="006F1468"/>
    <w:rsid w:val="006F14B0"/>
    <w:rsid w:val="006F1CBC"/>
    <w:rsid w:val="006F1EE0"/>
    <w:rsid w:val="006F2604"/>
    <w:rsid w:val="006F2718"/>
    <w:rsid w:val="006F2CD1"/>
    <w:rsid w:val="006F2F09"/>
    <w:rsid w:val="006F3CFF"/>
    <w:rsid w:val="006F4790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33C"/>
    <w:rsid w:val="00700519"/>
    <w:rsid w:val="00700655"/>
    <w:rsid w:val="00700DEF"/>
    <w:rsid w:val="0070119E"/>
    <w:rsid w:val="00701486"/>
    <w:rsid w:val="00701CB1"/>
    <w:rsid w:val="00701EDA"/>
    <w:rsid w:val="0070267F"/>
    <w:rsid w:val="007026B5"/>
    <w:rsid w:val="007030D7"/>
    <w:rsid w:val="00703A77"/>
    <w:rsid w:val="00703BE8"/>
    <w:rsid w:val="0070412F"/>
    <w:rsid w:val="00704867"/>
    <w:rsid w:val="007049E3"/>
    <w:rsid w:val="007050F2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304"/>
    <w:rsid w:val="00713971"/>
    <w:rsid w:val="00713A65"/>
    <w:rsid w:val="00714007"/>
    <w:rsid w:val="00714536"/>
    <w:rsid w:val="00714754"/>
    <w:rsid w:val="00714B9A"/>
    <w:rsid w:val="00715149"/>
    <w:rsid w:val="007153E8"/>
    <w:rsid w:val="00715416"/>
    <w:rsid w:val="00715B66"/>
    <w:rsid w:val="00715D32"/>
    <w:rsid w:val="00715DA7"/>
    <w:rsid w:val="00716247"/>
    <w:rsid w:val="00716339"/>
    <w:rsid w:val="00716350"/>
    <w:rsid w:val="0071636B"/>
    <w:rsid w:val="00716790"/>
    <w:rsid w:val="007167F4"/>
    <w:rsid w:val="00716E53"/>
    <w:rsid w:val="00716F81"/>
    <w:rsid w:val="007173CB"/>
    <w:rsid w:val="00717406"/>
    <w:rsid w:val="00717A55"/>
    <w:rsid w:val="00717DB3"/>
    <w:rsid w:val="007204A8"/>
    <w:rsid w:val="00720F97"/>
    <w:rsid w:val="007215A4"/>
    <w:rsid w:val="00721CC2"/>
    <w:rsid w:val="0072269B"/>
    <w:rsid w:val="007226FB"/>
    <w:rsid w:val="007228C0"/>
    <w:rsid w:val="0072313E"/>
    <w:rsid w:val="0072344B"/>
    <w:rsid w:val="00723516"/>
    <w:rsid w:val="00723A6C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152"/>
    <w:rsid w:val="007255F6"/>
    <w:rsid w:val="0072583C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693"/>
    <w:rsid w:val="00732E3B"/>
    <w:rsid w:val="00732F35"/>
    <w:rsid w:val="00733056"/>
    <w:rsid w:val="00733BE9"/>
    <w:rsid w:val="00733EAC"/>
    <w:rsid w:val="007340EA"/>
    <w:rsid w:val="0073416F"/>
    <w:rsid w:val="007341BA"/>
    <w:rsid w:val="007344C0"/>
    <w:rsid w:val="007344CB"/>
    <w:rsid w:val="00734823"/>
    <w:rsid w:val="00735730"/>
    <w:rsid w:val="00735A10"/>
    <w:rsid w:val="00735C36"/>
    <w:rsid w:val="0073661D"/>
    <w:rsid w:val="0073682E"/>
    <w:rsid w:val="00736D1B"/>
    <w:rsid w:val="007376EA"/>
    <w:rsid w:val="00737A7B"/>
    <w:rsid w:val="007402E2"/>
    <w:rsid w:val="007402F2"/>
    <w:rsid w:val="0074079E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3D7C"/>
    <w:rsid w:val="00744357"/>
    <w:rsid w:val="007443EE"/>
    <w:rsid w:val="0074471C"/>
    <w:rsid w:val="00744DEC"/>
    <w:rsid w:val="00744F36"/>
    <w:rsid w:val="00745B23"/>
    <w:rsid w:val="00745BFA"/>
    <w:rsid w:val="00745D7C"/>
    <w:rsid w:val="00745E79"/>
    <w:rsid w:val="0074635A"/>
    <w:rsid w:val="0074652D"/>
    <w:rsid w:val="007466DB"/>
    <w:rsid w:val="007469F1"/>
    <w:rsid w:val="00746AA5"/>
    <w:rsid w:val="007474FB"/>
    <w:rsid w:val="00747912"/>
    <w:rsid w:val="00750263"/>
    <w:rsid w:val="007511E1"/>
    <w:rsid w:val="00751FC3"/>
    <w:rsid w:val="0075215A"/>
    <w:rsid w:val="00752317"/>
    <w:rsid w:val="00752321"/>
    <w:rsid w:val="00752A37"/>
    <w:rsid w:val="00753C66"/>
    <w:rsid w:val="00753C79"/>
    <w:rsid w:val="00753EF8"/>
    <w:rsid w:val="007547D4"/>
    <w:rsid w:val="0075502E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ABC"/>
    <w:rsid w:val="00760BE7"/>
    <w:rsid w:val="0076178D"/>
    <w:rsid w:val="007624B6"/>
    <w:rsid w:val="0076260A"/>
    <w:rsid w:val="0076290F"/>
    <w:rsid w:val="00762C35"/>
    <w:rsid w:val="00763226"/>
    <w:rsid w:val="00763F7F"/>
    <w:rsid w:val="00764DA1"/>
    <w:rsid w:val="00764F38"/>
    <w:rsid w:val="00765618"/>
    <w:rsid w:val="00765B3A"/>
    <w:rsid w:val="0076665F"/>
    <w:rsid w:val="00766E3D"/>
    <w:rsid w:val="0076745B"/>
    <w:rsid w:val="00767B2A"/>
    <w:rsid w:val="00767B60"/>
    <w:rsid w:val="00770D86"/>
    <w:rsid w:val="00770D89"/>
    <w:rsid w:val="00770DFD"/>
    <w:rsid w:val="00770E68"/>
    <w:rsid w:val="00771F93"/>
    <w:rsid w:val="007729D1"/>
    <w:rsid w:val="00772A88"/>
    <w:rsid w:val="00773BCF"/>
    <w:rsid w:val="00773D08"/>
    <w:rsid w:val="00774B3B"/>
    <w:rsid w:val="00774DCE"/>
    <w:rsid w:val="007750F1"/>
    <w:rsid w:val="00776E7D"/>
    <w:rsid w:val="00776FF5"/>
    <w:rsid w:val="00777591"/>
    <w:rsid w:val="0077764B"/>
    <w:rsid w:val="00777D42"/>
    <w:rsid w:val="00777E13"/>
    <w:rsid w:val="007800A3"/>
    <w:rsid w:val="007804F7"/>
    <w:rsid w:val="007805A0"/>
    <w:rsid w:val="007809CF"/>
    <w:rsid w:val="007810E9"/>
    <w:rsid w:val="00781637"/>
    <w:rsid w:val="00781FA7"/>
    <w:rsid w:val="00782AB9"/>
    <w:rsid w:val="00782ADD"/>
    <w:rsid w:val="00782DEA"/>
    <w:rsid w:val="00783C4B"/>
    <w:rsid w:val="007841E1"/>
    <w:rsid w:val="00784D18"/>
    <w:rsid w:val="007851DB"/>
    <w:rsid w:val="0078551B"/>
    <w:rsid w:val="00785F79"/>
    <w:rsid w:val="007869DC"/>
    <w:rsid w:val="00786DD5"/>
    <w:rsid w:val="007876AE"/>
    <w:rsid w:val="00787742"/>
    <w:rsid w:val="00790340"/>
    <w:rsid w:val="007908AD"/>
    <w:rsid w:val="0079090C"/>
    <w:rsid w:val="00790BD1"/>
    <w:rsid w:val="00790BF3"/>
    <w:rsid w:val="00790FA5"/>
    <w:rsid w:val="00791914"/>
    <w:rsid w:val="00791DA8"/>
    <w:rsid w:val="007925C9"/>
    <w:rsid w:val="0079278C"/>
    <w:rsid w:val="00792A0F"/>
    <w:rsid w:val="00792B9A"/>
    <w:rsid w:val="00792C57"/>
    <w:rsid w:val="00792ECA"/>
    <w:rsid w:val="00793508"/>
    <w:rsid w:val="00793F94"/>
    <w:rsid w:val="00794344"/>
    <w:rsid w:val="007944BA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6D6"/>
    <w:rsid w:val="00797AB1"/>
    <w:rsid w:val="007A00D3"/>
    <w:rsid w:val="007A0908"/>
    <w:rsid w:val="007A0EBA"/>
    <w:rsid w:val="007A16B5"/>
    <w:rsid w:val="007A386B"/>
    <w:rsid w:val="007A3B5A"/>
    <w:rsid w:val="007A4043"/>
    <w:rsid w:val="007A45EF"/>
    <w:rsid w:val="007A49AB"/>
    <w:rsid w:val="007A4B22"/>
    <w:rsid w:val="007A4E3D"/>
    <w:rsid w:val="007A4F7C"/>
    <w:rsid w:val="007A53B6"/>
    <w:rsid w:val="007A5AF9"/>
    <w:rsid w:val="007A5E5B"/>
    <w:rsid w:val="007A6131"/>
    <w:rsid w:val="007A6DB9"/>
    <w:rsid w:val="007A6E7A"/>
    <w:rsid w:val="007A7024"/>
    <w:rsid w:val="007A75C9"/>
    <w:rsid w:val="007A7A88"/>
    <w:rsid w:val="007B0D2E"/>
    <w:rsid w:val="007B1245"/>
    <w:rsid w:val="007B178C"/>
    <w:rsid w:val="007B1938"/>
    <w:rsid w:val="007B1941"/>
    <w:rsid w:val="007B1A26"/>
    <w:rsid w:val="007B2D76"/>
    <w:rsid w:val="007B2E8A"/>
    <w:rsid w:val="007B3054"/>
    <w:rsid w:val="007B439D"/>
    <w:rsid w:val="007B5355"/>
    <w:rsid w:val="007B53F6"/>
    <w:rsid w:val="007B5D43"/>
    <w:rsid w:val="007B6158"/>
    <w:rsid w:val="007B61B9"/>
    <w:rsid w:val="007B6EED"/>
    <w:rsid w:val="007B7222"/>
    <w:rsid w:val="007B78D6"/>
    <w:rsid w:val="007B794E"/>
    <w:rsid w:val="007B79B2"/>
    <w:rsid w:val="007C0542"/>
    <w:rsid w:val="007C0C18"/>
    <w:rsid w:val="007C10FE"/>
    <w:rsid w:val="007C1B1B"/>
    <w:rsid w:val="007C1C71"/>
    <w:rsid w:val="007C1D0B"/>
    <w:rsid w:val="007C29B3"/>
    <w:rsid w:val="007C2B73"/>
    <w:rsid w:val="007C3188"/>
    <w:rsid w:val="007C375E"/>
    <w:rsid w:val="007C3AA5"/>
    <w:rsid w:val="007C4C20"/>
    <w:rsid w:val="007C5059"/>
    <w:rsid w:val="007C549B"/>
    <w:rsid w:val="007C5ADB"/>
    <w:rsid w:val="007C6576"/>
    <w:rsid w:val="007C6C07"/>
    <w:rsid w:val="007D03A2"/>
    <w:rsid w:val="007D1187"/>
    <w:rsid w:val="007D1E68"/>
    <w:rsid w:val="007D20A4"/>
    <w:rsid w:val="007D2C68"/>
    <w:rsid w:val="007D2DA4"/>
    <w:rsid w:val="007D333F"/>
    <w:rsid w:val="007D342C"/>
    <w:rsid w:val="007D4830"/>
    <w:rsid w:val="007D4A60"/>
    <w:rsid w:val="007D4BDC"/>
    <w:rsid w:val="007D5C12"/>
    <w:rsid w:val="007D5E8F"/>
    <w:rsid w:val="007D5F8E"/>
    <w:rsid w:val="007D657D"/>
    <w:rsid w:val="007D77AE"/>
    <w:rsid w:val="007D7934"/>
    <w:rsid w:val="007D7AAD"/>
    <w:rsid w:val="007E0542"/>
    <w:rsid w:val="007E1646"/>
    <w:rsid w:val="007E16B1"/>
    <w:rsid w:val="007E1A31"/>
    <w:rsid w:val="007E1B0C"/>
    <w:rsid w:val="007E2073"/>
    <w:rsid w:val="007E3946"/>
    <w:rsid w:val="007E5038"/>
    <w:rsid w:val="007E527A"/>
    <w:rsid w:val="007E55B5"/>
    <w:rsid w:val="007E6937"/>
    <w:rsid w:val="007E71EA"/>
    <w:rsid w:val="007E72B9"/>
    <w:rsid w:val="007E7643"/>
    <w:rsid w:val="007E7E9F"/>
    <w:rsid w:val="007F0172"/>
    <w:rsid w:val="007F0408"/>
    <w:rsid w:val="007F0FE2"/>
    <w:rsid w:val="007F2331"/>
    <w:rsid w:val="007F289C"/>
    <w:rsid w:val="007F2ACF"/>
    <w:rsid w:val="007F2AE8"/>
    <w:rsid w:val="007F2B8E"/>
    <w:rsid w:val="007F2BFF"/>
    <w:rsid w:val="007F3B96"/>
    <w:rsid w:val="007F40AC"/>
    <w:rsid w:val="007F4848"/>
    <w:rsid w:val="007F48A7"/>
    <w:rsid w:val="007F591D"/>
    <w:rsid w:val="007F5C5D"/>
    <w:rsid w:val="007F661F"/>
    <w:rsid w:val="007F685F"/>
    <w:rsid w:val="007F73B0"/>
    <w:rsid w:val="007F7A46"/>
    <w:rsid w:val="008002E1"/>
    <w:rsid w:val="0080038F"/>
    <w:rsid w:val="008007D2"/>
    <w:rsid w:val="00800AB5"/>
    <w:rsid w:val="00800F72"/>
    <w:rsid w:val="00801012"/>
    <w:rsid w:val="008026A5"/>
    <w:rsid w:val="008029B4"/>
    <w:rsid w:val="008033DF"/>
    <w:rsid w:val="00803F8D"/>
    <w:rsid w:val="00804060"/>
    <w:rsid w:val="00804242"/>
    <w:rsid w:val="0080431C"/>
    <w:rsid w:val="008048A5"/>
    <w:rsid w:val="00805FA4"/>
    <w:rsid w:val="00806328"/>
    <w:rsid w:val="00806416"/>
    <w:rsid w:val="008071E7"/>
    <w:rsid w:val="008075B1"/>
    <w:rsid w:val="008076CE"/>
    <w:rsid w:val="0081047B"/>
    <w:rsid w:val="008104EC"/>
    <w:rsid w:val="0081257C"/>
    <w:rsid w:val="00812858"/>
    <w:rsid w:val="00812BA3"/>
    <w:rsid w:val="00812CAC"/>
    <w:rsid w:val="008134D9"/>
    <w:rsid w:val="0081437C"/>
    <w:rsid w:val="008151B6"/>
    <w:rsid w:val="00815324"/>
    <w:rsid w:val="008154A0"/>
    <w:rsid w:val="0081584C"/>
    <w:rsid w:val="008168B3"/>
    <w:rsid w:val="00816A4C"/>
    <w:rsid w:val="00816C2E"/>
    <w:rsid w:val="00816EB1"/>
    <w:rsid w:val="00817017"/>
    <w:rsid w:val="00817154"/>
    <w:rsid w:val="00817508"/>
    <w:rsid w:val="00817858"/>
    <w:rsid w:val="008179B7"/>
    <w:rsid w:val="008205C1"/>
    <w:rsid w:val="008207FD"/>
    <w:rsid w:val="00820918"/>
    <w:rsid w:val="00821170"/>
    <w:rsid w:val="008219AE"/>
    <w:rsid w:val="00821CCE"/>
    <w:rsid w:val="00821F86"/>
    <w:rsid w:val="008227A1"/>
    <w:rsid w:val="0082288B"/>
    <w:rsid w:val="00822C47"/>
    <w:rsid w:val="00822F11"/>
    <w:rsid w:val="008230B0"/>
    <w:rsid w:val="00824F7A"/>
    <w:rsid w:val="00824FD5"/>
    <w:rsid w:val="00826254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464B"/>
    <w:rsid w:val="00834F2E"/>
    <w:rsid w:val="008352B8"/>
    <w:rsid w:val="00835713"/>
    <w:rsid w:val="0083576A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13BA"/>
    <w:rsid w:val="00842043"/>
    <w:rsid w:val="008421A0"/>
    <w:rsid w:val="008429B8"/>
    <w:rsid w:val="008429B9"/>
    <w:rsid w:val="00842D48"/>
    <w:rsid w:val="00842D52"/>
    <w:rsid w:val="0084346B"/>
    <w:rsid w:val="00843D6C"/>
    <w:rsid w:val="008457CC"/>
    <w:rsid w:val="00845D27"/>
    <w:rsid w:val="00846A7E"/>
    <w:rsid w:val="00846C6A"/>
    <w:rsid w:val="008473D3"/>
    <w:rsid w:val="00850C43"/>
    <w:rsid w:val="0085188C"/>
    <w:rsid w:val="00851ADC"/>
    <w:rsid w:val="0085220B"/>
    <w:rsid w:val="0085251D"/>
    <w:rsid w:val="00852827"/>
    <w:rsid w:val="00853420"/>
    <w:rsid w:val="00853914"/>
    <w:rsid w:val="00853E7A"/>
    <w:rsid w:val="008543DA"/>
    <w:rsid w:val="00854B81"/>
    <w:rsid w:val="00855138"/>
    <w:rsid w:val="00855AAD"/>
    <w:rsid w:val="00856B7C"/>
    <w:rsid w:val="00857043"/>
    <w:rsid w:val="00857BF9"/>
    <w:rsid w:val="00857C8F"/>
    <w:rsid w:val="00857DE2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0F5"/>
    <w:rsid w:val="00863221"/>
    <w:rsid w:val="008632CF"/>
    <w:rsid w:val="00863898"/>
    <w:rsid w:val="00863E52"/>
    <w:rsid w:val="00863F37"/>
    <w:rsid w:val="008649D8"/>
    <w:rsid w:val="00864A4D"/>
    <w:rsid w:val="00865532"/>
    <w:rsid w:val="00865577"/>
    <w:rsid w:val="008658D9"/>
    <w:rsid w:val="008659EC"/>
    <w:rsid w:val="00866092"/>
    <w:rsid w:val="008668A8"/>
    <w:rsid w:val="008672FA"/>
    <w:rsid w:val="00867C30"/>
    <w:rsid w:val="00867F48"/>
    <w:rsid w:val="008704DA"/>
    <w:rsid w:val="00870EA1"/>
    <w:rsid w:val="0087144D"/>
    <w:rsid w:val="008726F9"/>
    <w:rsid w:val="00872B6A"/>
    <w:rsid w:val="008735E0"/>
    <w:rsid w:val="00873955"/>
    <w:rsid w:val="00873A14"/>
    <w:rsid w:val="00873EA3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553C"/>
    <w:rsid w:val="008763CD"/>
    <w:rsid w:val="008764B0"/>
    <w:rsid w:val="008765D0"/>
    <w:rsid w:val="0087693C"/>
    <w:rsid w:val="00876A3C"/>
    <w:rsid w:val="00876DC0"/>
    <w:rsid w:val="008775E4"/>
    <w:rsid w:val="00877E3B"/>
    <w:rsid w:val="0088075F"/>
    <w:rsid w:val="00880CEA"/>
    <w:rsid w:val="00880D5E"/>
    <w:rsid w:val="0088129B"/>
    <w:rsid w:val="00881C3D"/>
    <w:rsid w:val="00882546"/>
    <w:rsid w:val="00882D2F"/>
    <w:rsid w:val="00882FF6"/>
    <w:rsid w:val="0088306C"/>
    <w:rsid w:val="00883891"/>
    <w:rsid w:val="0088402A"/>
    <w:rsid w:val="008841BB"/>
    <w:rsid w:val="0088433B"/>
    <w:rsid w:val="00884782"/>
    <w:rsid w:val="00884A22"/>
    <w:rsid w:val="00884E4A"/>
    <w:rsid w:val="008851F4"/>
    <w:rsid w:val="0088524A"/>
    <w:rsid w:val="008852E2"/>
    <w:rsid w:val="00885BD3"/>
    <w:rsid w:val="008864D7"/>
    <w:rsid w:val="00886810"/>
    <w:rsid w:val="00886AC7"/>
    <w:rsid w:val="00886B01"/>
    <w:rsid w:val="00886C41"/>
    <w:rsid w:val="00886FDC"/>
    <w:rsid w:val="00887213"/>
    <w:rsid w:val="00887978"/>
    <w:rsid w:val="00887ABF"/>
    <w:rsid w:val="0089080B"/>
    <w:rsid w:val="00891950"/>
    <w:rsid w:val="00891A04"/>
    <w:rsid w:val="008939E3"/>
    <w:rsid w:val="00893B6B"/>
    <w:rsid w:val="00894052"/>
    <w:rsid w:val="0089448E"/>
    <w:rsid w:val="008949DE"/>
    <w:rsid w:val="008954F0"/>
    <w:rsid w:val="008955D0"/>
    <w:rsid w:val="00895772"/>
    <w:rsid w:val="00895AED"/>
    <w:rsid w:val="00895FAD"/>
    <w:rsid w:val="00896037"/>
    <w:rsid w:val="008963EB"/>
    <w:rsid w:val="00896492"/>
    <w:rsid w:val="00896550"/>
    <w:rsid w:val="00896E09"/>
    <w:rsid w:val="00896E91"/>
    <w:rsid w:val="00897095"/>
    <w:rsid w:val="008A136C"/>
    <w:rsid w:val="008A13A0"/>
    <w:rsid w:val="008A1E5C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4DFF"/>
    <w:rsid w:val="008A4ED3"/>
    <w:rsid w:val="008A56EC"/>
    <w:rsid w:val="008A5810"/>
    <w:rsid w:val="008A5A00"/>
    <w:rsid w:val="008A683B"/>
    <w:rsid w:val="008A6D62"/>
    <w:rsid w:val="008A7413"/>
    <w:rsid w:val="008A7D6F"/>
    <w:rsid w:val="008B0230"/>
    <w:rsid w:val="008B0798"/>
    <w:rsid w:val="008B08C2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6E48"/>
    <w:rsid w:val="008B7030"/>
    <w:rsid w:val="008B74B1"/>
    <w:rsid w:val="008C0929"/>
    <w:rsid w:val="008C0B87"/>
    <w:rsid w:val="008C0C76"/>
    <w:rsid w:val="008C0F60"/>
    <w:rsid w:val="008C0FD5"/>
    <w:rsid w:val="008C10A3"/>
    <w:rsid w:val="008C121A"/>
    <w:rsid w:val="008C19EB"/>
    <w:rsid w:val="008C2057"/>
    <w:rsid w:val="008C2A65"/>
    <w:rsid w:val="008C3030"/>
    <w:rsid w:val="008C3F6B"/>
    <w:rsid w:val="008C4078"/>
    <w:rsid w:val="008C4123"/>
    <w:rsid w:val="008C6907"/>
    <w:rsid w:val="008C6B61"/>
    <w:rsid w:val="008C6F83"/>
    <w:rsid w:val="008C6FD6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C41"/>
    <w:rsid w:val="008D2E29"/>
    <w:rsid w:val="008D2F03"/>
    <w:rsid w:val="008D2F46"/>
    <w:rsid w:val="008D31DB"/>
    <w:rsid w:val="008D334C"/>
    <w:rsid w:val="008D360A"/>
    <w:rsid w:val="008D3D45"/>
    <w:rsid w:val="008D4402"/>
    <w:rsid w:val="008D47E4"/>
    <w:rsid w:val="008D4900"/>
    <w:rsid w:val="008D4A0E"/>
    <w:rsid w:val="008D5092"/>
    <w:rsid w:val="008D5749"/>
    <w:rsid w:val="008D5D16"/>
    <w:rsid w:val="008D63E1"/>
    <w:rsid w:val="008D64BE"/>
    <w:rsid w:val="008D6879"/>
    <w:rsid w:val="008D7379"/>
    <w:rsid w:val="008D7382"/>
    <w:rsid w:val="008D73BF"/>
    <w:rsid w:val="008D76CA"/>
    <w:rsid w:val="008D7721"/>
    <w:rsid w:val="008D7770"/>
    <w:rsid w:val="008D7B22"/>
    <w:rsid w:val="008E0273"/>
    <w:rsid w:val="008E08AA"/>
    <w:rsid w:val="008E0B92"/>
    <w:rsid w:val="008E0F00"/>
    <w:rsid w:val="008E1910"/>
    <w:rsid w:val="008E1B67"/>
    <w:rsid w:val="008E1C8C"/>
    <w:rsid w:val="008E202D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134"/>
    <w:rsid w:val="008E6536"/>
    <w:rsid w:val="008E68DC"/>
    <w:rsid w:val="008F018C"/>
    <w:rsid w:val="008F085C"/>
    <w:rsid w:val="008F09BB"/>
    <w:rsid w:val="008F1116"/>
    <w:rsid w:val="008F1165"/>
    <w:rsid w:val="008F11F0"/>
    <w:rsid w:val="008F1831"/>
    <w:rsid w:val="008F1894"/>
    <w:rsid w:val="008F2533"/>
    <w:rsid w:val="008F302A"/>
    <w:rsid w:val="008F31A6"/>
    <w:rsid w:val="008F393C"/>
    <w:rsid w:val="008F3CA8"/>
    <w:rsid w:val="008F40AE"/>
    <w:rsid w:val="008F425E"/>
    <w:rsid w:val="008F49CB"/>
    <w:rsid w:val="008F565B"/>
    <w:rsid w:val="008F646B"/>
    <w:rsid w:val="008F686A"/>
    <w:rsid w:val="008F7886"/>
    <w:rsid w:val="008F7A6F"/>
    <w:rsid w:val="008F7EFC"/>
    <w:rsid w:val="008F7F8D"/>
    <w:rsid w:val="009002C2"/>
    <w:rsid w:val="009003FC"/>
    <w:rsid w:val="00900504"/>
    <w:rsid w:val="00900728"/>
    <w:rsid w:val="009018CD"/>
    <w:rsid w:val="0090228C"/>
    <w:rsid w:val="00902D3D"/>
    <w:rsid w:val="0090345E"/>
    <w:rsid w:val="00903D5E"/>
    <w:rsid w:val="00903D99"/>
    <w:rsid w:val="00903F03"/>
    <w:rsid w:val="00904171"/>
    <w:rsid w:val="00904CD9"/>
    <w:rsid w:val="009050A7"/>
    <w:rsid w:val="0090528F"/>
    <w:rsid w:val="009055E7"/>
    <w:rsid w:val="0090578E"/>
    <w:rsid w:val="0090587E"/>
    <w:rsid w:val="0090592F"/>
    <w:rsid w:val="009059FC"/>
    <w:rsid w:val="009059FF"/>
    <w:rsid w:val="00905AFD"/>
    <w:rsid w:val="00905B2F"/>
    <w:rsid w:val="009061C4"/>
    <w:rsid w:val="00906F01"/>
    <w:rsid w:val="00910671"/>
    <w:rsid w:val="00910894"/>
    <w:rsid w:val="00910B6E"/>
    <w:rsid w:val="00910C8B"/>
    <w:rsid w:val="00910EE3"/>
    <w:rsid w:val="00910FC6"/>
    <w:rsid w:val="009113DD"/>
    <w:rsid w:val="00911CD3"/>
    <w:rsid w:val="00912018"/>
    <w:rsid w:val="00913153"/>
    <w:rsid w:val="009137B9"/>
    <w:rsid w:val="00913ACE"/>
    <w:rsid w:val="00913C5D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3A"/>
    <w:rsid w:val="00917CA8"/>
    <w:rsid w:val="00920403"/>
    <w:rsid w:val="00920CA0"/>
    <w:rsid w:val="00920DC4"/>
    <w:rsid w:val="009210C0"/>
    <w:rsid w:val="00921192"/>
    <w:rsid w:val="00921711"/>
    <w:rsid w:val="00921BE5"/>
    <w:rsid w:val="00921BEC"/>
    <w:rsid w:val="00921DEC"/>
    <w:rsid w:val="00921FC2"/>
    <w:rsid w:val="009238AE"/>
    <w:rsid w:val="00923A54"/>
    <w:rsid w:val="00923B01"/>
    <w:rsid w:val="00923E49"/>
    <w:rsid w:val="0092456E"/>
    <w:rsid w:val="009250AC"/>
    <w:rsid w:val="0092529A"/>
    <w:rsid w:val="00925CCD"/>
    <w:rsid w:val="00925F8B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BC8"/>
    <w:rsid w:val="00932C45"/>
    <w:rsid w:val="009331B0"/>
    <w:rsid w:val="009338B8"/>
    <w:rsid w:val="00934010"/>
    <w:rsid w:val="00934162"/>
    <w:rsid w:val="0093526F"/>
    <w:rsid w:val="00935524"/>
    <w:rsid w:val="00935A9B"/>
    <w:rsid w:val="009367E7"/>
    <w:rsid w:val="0093764A"/>
    <w:rsid w:val="00937DEA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2D18"/>
    <w:rsid w:val="009430FF"/>
    <w:rsid w:val="00943831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6AF8"/>
    <w:rsid w:val="009470B8"/>
    <w:rsid w:val="009471E1"/>
    <w:rsid w:val="00947D28"/>
    <w:rsid w:val="00947E19"/>
    <w:rsid w:val="00947EF7"/>
    <w:rsid w:val="00950517"/>
    <w:rsid w:val="009507C9"/>
    <w:rsid w:val="00950FED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1F8B"/>
    <w:rsid w:val="009621F7"/>
    <w:rsid w:val="009628F7"/>
    <w:rsid w:val="00962918"/>
    <w:rsid w:val="00962D95"/>
    <w:rsid w:val="00963D97"/>
    <w:rsid w:val="009652AE"/>
    <w:rsid w:val="009654B9"/>
    <w:rsid w:val="00965D5C"/>
    <w:rsid w:val="009670D4"/>
    <w:rsid w:val="0096798C"/>
    <w:rsid w:val="00967E79"/>
    <w:rsid w:val="00970195"/>
    <w:rsid w:val="0097042C"/>
    <w:rsid w:val="009713C7"/>
    <w:rsid w:val="009719C7"/>
    <w:rsid w:val="00972364"/>
    <w:rsid w:val="00972A13"/>
    <w:rsid w:val="00972EE9"/>
    <w:rsid w:val="009732D6"/>
    <w:rsid w:val="00974FD3"/>
    <w:rsid w:val="00975133"/>
    <w:rsid w:val="009755AA"/>
    <w:rsid w:val="0097589E"/>
    <w:rsid w:val="00975F92"/>
    <w:rsid w:val="00976793"/>
    <w:rsid w:val="009771A7"/>
    <w:rsid w:val="00977744"/>
    <w:rsid w:val="00977915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39F2"/>
    <w:rsid w:val="009841D3"/>
    <w:rsid w:val="00984366"/>
    <w:rsid w:val="00984AC1"/>
    <w:rsid w:val="0098532A"/>
    <w:rsid w:val="00987329"/>
    <w:rsid w:val="0098748A"/>
    <w:rsid w:val="00987C6F"/>
    <w:rsid w:val="00987E05"/>
    <w:rsid w:val="009923F0"/>
    <w:rsid w:val="009926DD"/>
    <w:rsid w:val="00992874"/>
    <w:rsid w:val="00992C6F"/>
    <w:rsid w:val="00992E49"/>
    <w:rsid w:val="009932F0"/>
    <w:rsid w:val="0099335B"/>
    <w:rsid w:val="0099392A"/>
    <w:rsid w:val="009944AC"/>
    <w:rsid w:val="00994A66"/>
    <w:rsid w:val="00994BD4"/>
    <w:rsid w:val="00994E8F"/>
    <w:rsid w:val="0099534D"/>
    <w:rsid w:val="0099560E"/>
    <w:rsid w:val="00995719"/>
    <w:rsid w:val="00995850"/>
    <w:rsid w:val="00995924"/>
    <w:rsid w:val="00995AF2"/>
    <w:rsid w:val="00995CBD"/>
    <w:rsid w:val="0099601B"/>
    <w:rsid w:val="009966E5"/>
    <w:rsid w:val="009A00AB"/>
    <w:rsid w:val="009A0103"/>
    <w:rsid w:val="009A041C"/>
    <w:rsid w:val="009A08A1"/>
    <w:rsid w:val="009A0992"/>
    <w:rsid w:val="009A0C27"/>
    <w:rsid w:val="009A1336"/>
    <w:rsid w:val="009A15DC"/>
    <w:rsid w:val="009A1D16"/>
    <w:rsid w:val="009A2CF1"/>
    <w:rsid w:val="009A3311"/>
    <w:rsid w:val="009A3C04"/>
    <w:rsid w:val="009A4781"/>
    <w:rsid w:val="009A56FB"/>
    <w:rsid w:val="009A5FA6"/>
    <w:rsid w:val="009A66C9"/>
    <w:rsid w:val="009A681C"/>
    <w:rsid w:val="009A6A8C"/>
    <w:rsid w:val="009B05D9"/>
    <w:rsid w:val="009B1004"/>
    <w:rsid w:val="009B1530"/>
    <w:rsid w:val="009B2599"/>
    <w:rsid w:val="009B2D5A"/>
    <w:rsid w:val="009B3031"/>
    <w:rsid w:val="009B3533"/>
    <w:rsid w:val="009B3598"/>
    <w:rsid w:val="009B4245"/>
    <w:rsid w:val="009B4400"/>
    <w:rsid w:val="009B503C"/>
    <w:rsid w:val="009B52DD"/>
    <w:rsid w:val="009B57F7"/>
    <w:rsid w:val="009B5C3C"/>
    <w:rsid w:val="009B60E0"/>
    <w:rsid w:val="009B6166"/>
    <w:rsid w:val="009B6B6B"/>
    <w:rsid w:val="009B6EF3"/>
    <w:rsid w:val="009B6F57"/>
    <w:rsid w:val="009B714B"/>
    <w:rsid w:val="009C047C"/>
    <w:rsid w:val="009C0E48"/>
    <w:rsid w:val="009C0F84"/>
    <w:rsid w:val="009C1436"/>
    <w:rsid w:val="009C20D8"/>
    <w:rsid w:val="009C30EE"/>
    <w:rsid w:val="009C3107"/>
    <w:rsid w:val="009C3748"/>
    <w:rsid w:val="009C40D9"/>
    <w:rsid w:val="009C4D68"/>
    <w:rsid w:val="009C4D8B"/>
    <w:rsid w:val="009C6C71"/>
    <w:rsid w:val="009C6CA1"/>
    <w:rsid w:val="009D0164"/>
    <w:rsid w:val="009D01EF"/>
    <w:rsid w:val="009D08AB"/>
    <w:rsid w:val="009D1243"/>
    <w:rsid w:val="009D124C"/>
    <w:rsid w:val="009D128E"/>
    <w:rsid w:val="009D1296"/>
    <w:rsid w:val="009D165B"/>
    <w:rsid w:val="009D1F43"/>
    <w:rsid w:val="009D21BE"/>
    <w:rsid w:val="009D2E86"/>
    <w:rsid w:val="009D3286"/>
    <w:rsid w:val="009D3506"/>
    <w:rsid w:val="009D3A68"/>
    <w:rsid w:val="009D49AA"/>
    <w:rsid w:val="009D4C83"/>
    <w:rsid w:val="009D5052"/>
    <w:rsid w:val="009D5406"/>
    <w:rsid w:val="009D612C"/>
    <w:rsid w:val="009D6310"/>
    <w:rsid w:val="009D63DC"/>
    <w:rsid w:val="009D685A"/>
    <w:rsid w:val="009D6CD5"/>
    <w:rsid w:val="009D6FE5"/>
    <w:rsid w:val="009D7AF8"/>
    <w:rsid w:val="009D7B1A"/>
    <w:rsid w:val="009D7FFA"/>
    <w:rsid w:val="009E015F"/>
    <w:rsid w:val="009E032E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1C0"/>
    <w:rsid w:val="009E3E07"/>
    <w:rsid w:val="009E4212"/>
    <w:rsid w:val="009E4462"/>
    <w:rsid w:val="009E4B21"/>
    <w:rsid w:val="009E5379"/>
    <w:rsid w:val="009E53BD"/>
    <w:rsid w:val="009E55D9"/>
    <w:rsid w:val="009E60C4"/>
    <w:rsid w:val="009E60CC"/>
    <w:rsid w:val="009E6188"/>
    <w:rsid w:val="009E6483"/>
    <w:rsid w:val="009E6B85"/>
    <w:rsid w:val="009E6BE8"/>
    <w:rsid w:val="009E7437"/>
    <w:rsid w:val="009E7A34"/>
    <w:rsid w:val="009E7CED"/>
    <w:rsid w:val="009F0B6A"/>
    <w:rsid w:val="009F1228"/>
    <w:rsid w:val="009F1AF7"/>
    <w:rsid w:val="009F1F32"/>
    <w:rsid w:val="009F2490"/>
    <w:rsid w:val="009F2F27"/>
    <w:rsid w:val="009F305A"/>
    <w:rsid w:val="009F35C9"/>
    <w:rsid w:val="009F35FA"/>
    <w:rsid w:val="009F365B"/>
    <w:rsid w:val="009F3C75"/>
    <w:rsid w:val="009F3D10"/>
    <w:rsid w:val="009F4669"/>
    <w:rsid w:val="009F50AC"/>
    <w:rsid w:val="009F5A1A"/>
    <w:rsid w:val="009F6092"/>
    <w:rsid w:val="009F680D"/>
    <w:rsid w:val="009F6BBE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508"/>
    <w:rsid w:val="00A057BC"/>
    <w:rsid w:val="00A05DE5"/>
    <w:rsid w:val="00A05E0C"/>
    <w:rsid w:val="00A05E5D"/>
    <w:rsid w:val="00A062C8"/>
    <w:rsid w:val="00A06870"/>
    <w:rsid w:val="00A06F90"/>
    <w:rsid w:val="00A07B27"/>
    <w:rsid w:val="00A07E18"/>
    <w:rsid w:val="00A10AD8"/>
    <w:rsid w:val="00A10E73"/>
    <w:rsid w:val="00A1122B"/>
    <w:rsid w:val="00A119F4"/>
    <w:rsid w:val="00A11B4A"/>
    <w:rsid w:val="00A11FAE"/>
    <w:rsid w:val="00A1200C"/>
    <w:rsid w:val="00A12425"/>
    <w:rsid w:val="00A12AFB"/>
    <w:rsid w:val="00A13900"/>
    <w:rsid w:val="00A14A6C"/>
    <w:rsid w:val="00A150C9"/>
    <w:rsid w:val="00A15AF2"/>
    <w:rsid w:val="00A1682E"/>
    <w:rsid w:val="00A201C0"/>
    <w:rsid w:val="00A20C13"/>
    <w:rsid w:val="00A21D18"/>
    <w:rsid w:val="00A21F8F"/>
    <w:rsid w:val="00A2209C"/>
    <w:rsid w:val="00A22934"/>
    <w:rsid w:val="00A22BB2"/>
    <w:rsid w:val="00A22E9E"/>
    <w:rsid w:val="00A2354C"/>
    <w:rsid w:val="00A2396D"/>
    <w:rsid w:val="00A239CA"/>
    <w:rsid w:val="00A23BD0"/>
    <w:rsid w:val="00A23DF9"/>
    <w:rsid w:val="00A243EA"/>
    <w:rsid w:val="00A245E8"/>
    <w:rsid w:val="00A24750"/>
    <w:rsid w:val="00A247C0"/>
    <w:rsid w:val="00A24990"/>
    <w:rsid w:val="00A24D77"/>
    <w:rsid w:val="00A24DED"/>
    <w:rsid w:val="00A254A2"/>
    <w:rsid w:val="00A261DA"/>
    <w:rsid w:val="00A26657"/>
    <w:rsid w:val="00A266D0"/>
    <w:rsid w:val="00A26871"/>
    <w:rsid w:val="00A26968"/>
    <w:rsid w:val="00A27097"/>
    <w:rsid w:val="00A27914"/>
    <w:rsid w:val="00A279A1"/>
    <w:rsid w:val="00A304C4"/>
    <w:rsid w:val="00A308B9"/>
    <w:rsid w:val="00A309C0"/>
    <w:rsid w:val="00A31267"/>
    <w:rsid w:val="00A31928"/>
    <w:rsid w:val="00A31F2F"/>
    <w:rsid w:val="00A31FBA"/>
    <w:rsid w:val="00A324C9"/>
    <w:rsid w:val="00A32C32"/>
    <w:rsid w:val="00A334E3"/>
    <w:rsid w:val="00A33635"/>
    <w:rsid w:val="00A336A7"/>
    <w:rsid w:val="00A3374A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997"/>
    <w:rsid w:val="00A34C6D"/>
    <w:rsid w:val="00A370AC"/>
    <w:rsid w:val="00A37175"/>
    <w:rsid w:val="00A371C1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2D1D"/>
    <w:rsid w:val="00A43099"/>
    <w:rsid w:val="00A43A66"/>
    <w:rsid w:val="00A43AA7"/>
    <w:rsid w:val="00A43BA5"/>
    <w:rsid w:val="00A44081"/>
    <w:rsid w:val="00A44090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6C3"/>
    <w:rsid w:val="00A47749"/>
    <w:rsid w:val="00A4779B"/>
    <w:rsid w:val="00A47F5B"/>
    <w:rsid w:val="00A505F3"/>
    <w:rsid w:val="00A511B3"/>
    <w:rsid w:val="00A5145F"/>
    <w:rsid w:val="00A52605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9DA"/>
    <w:rsid w:val="00A57C35"/>
    <w:rsid w:val="00A57C7E"/>
    <w:rsid w:val="00A57E92"/>
    <w:rsid w:val="00A605CF"/>
    <w:rsid w:val="00A60D51"/>
    <w:rsid w:val="00A61267"/>
    <w:rsid w:val="00A614BE"/>
    <w:rsid w:val="00A61DE7"/>
    <w:rsid w:val="00A61E7F"/>
    <w:rsid w:val="00A61ECB"/>
    <w:rsid w:val="00A62B9D"/>
    <w:rsid w:val="00A62F43"/>
    <w:rsid w:val="00A633FA"/>
    <w:rsid w:val="00A63970"/>
    <w:rsid w:val="00A6413F"/>
    <w:rsid w:val="00A6443D"/>
    <w:rsid w:val="00A650BE"/>
    <w:rsid w:val="00A658BC"/>
    <w:rsid w:val="00A65B51"/>
    <w:rsid w:val="00A665CA"/>
    <w:rsid w:val="00A666D2"/>
    <w:rsid w:val="00A667B7"/>
    <w:rsid w:val="00A66CD3"/>
    <w:rsid w:val="00A66E84"/>
    <w:rsid w:val="00A67097"/>
    <w:rsid w:val="00A67428"/>
    <w:rsid w:val="00A677C1"/>
    <w:rsid w:val="00A67F6B"/>
    <w:rsid w:val="00A7021F"/>
    <w:rsid w:val="00A70A85"/>
    <w:rsid w:val="00A71FC9"/>
    <w:rsid w:val="00A724F7"/>
    <w:rsid w:val="00A72C38"/>
    <w:rsid w:val="00A73165"/>
    <w:rsid w:val="00A73A56"/>
    <w:rsid w:val="00A75BE9"/>
    <w:rsid w:val="00A7651C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2387"/>
    <w:rsid w:val="00A82832"/>
    <w:rsid w:val="00A82917"/>
    <w:rsid w:val="00A830F3"/>
    <w:rsid w:val="00A84238"/>
    <w:rsid w:val="00A8454C"/>
    <w:rsid w:val="00A8472D"/>
    <w:rsid w:val="00A8503F"/>
    <w:rsid w:val="00A85A1B"/>
    <w:rsid w:val="00A85DF9"/>
    <w:rsid w:val="00A86A89"/>
    <w:rsid w:val="00A873F0"/>
    <w:rsid w:val="00A874C0"/>
    <w:rsid w:val="00A90145"/>
    <w:rsid w:val="00A90849"/>
    <w:rsid w:val="00A90D3C"/>
    <w:rsid w:val="00A913D7"/>
    <w:rsid w:val="00A9173A"/>
    <w:rsid w:val="00A91C37"/>
    <w:rsid w:val="00A92922"/>
    <w:rsid w:val="00A92F0A"/>
    <w:rsid w:val="00A93323"/>
    <w:rsid w:val="00A934A0"/>
    <w:rsid w:val="00A95113"/>
    <w:rsid w:val="00A95592"/>
    <w:rsid w:val="00A956D9"/>
    <w:rsid w:val="00A95A9D"/>
    <w:rsid w:val="00A95CC8"/>
    <w:rsid w:val="00A96AF9"/>
    <w:rsid w:val="00A96E2F"/>
    <w:rsid w:val="00A97277"/>
    <w:rsid w:val="00A9799A"/>
    <w:rsid w:val="00A97E5C"/>
    <w:rsid w:val="00AA0990"/>
    <w:rsid w:val="00AA115B"/>
    <w:rsid w:val="00AA247A"/>
    <w:rsid w:val="00AA28C8"/>
    <w:rsid w:val="00AA2B2D"/>
    <w:rsid w:val="00AA2BE5"/>
    <w:rsid w:val="00AA2E8D"/>
    <w:rsid w:val="00AA2F48"/>
    <w:rsid w:val="00AA345E"/>
    <w:rsid w:val="00AA395C"/>
    <w:rsid w:val="00AA3CF0"/>
    <w:rsid w:val="00AA4069"/>
    <w:rsid w:val="00AA4189"/>
    <w:rsid w:val="00AA510E"/>
    <w:rsid w:val="00AA5691"/>
    <w:rsid w:val="00AA5F93"/>
    <w:rsid w:val="00AA754D"/>
    <w:rsid w:val="00AA78EF"/>
    <w:rsid w:val="00AA7C3D"/>
    <w:rsid w:val="00AB03BF"/>
    <w:rsid w:val="00AB082E"/>
    <w:rsid w:val="00AB20AD"/>
    <w:rsid w:val="00AB23F5"/>
    <w:rsid w:val="00AB248B"/>
    <w:rsid w:val="00AB2C77"/>
    <w:rsid w:val="00AB2E4D"/>
    <w:rsid w:val="00AB48A4"/>
    <w:rsid w:val="00AB543C"/>
    <w:rsid w:val="00AB634A"/>
    <w:rsid w:val="00AB6617"/>
    <w:rsid w:val="00AC07C8"/>
    <w:rsid w:val="00AC1BC8"/>
    <w:rsid w:val="00AC2C29"/>
    <w:rsid w:val="00AC301C"/>
    <w:rsid w:val="00AC3FAA"/>
    <w:rsid w:val="00AC3FD5"/>
    <w:rsid w:val="00AC4089"/>
    <w:rsid w:val="00AC40BC"/>
    <w:rsid w:val="00AC42D1"/>
    <w:rsid w:val="00AC42D3"/>
    <w:rsid w:val="00AC4797"/>
    <w:rsid w:val="00AC4B5A"/>
    <w:rsid w:val="00AC4FD8"/>
    <w:rsid w:val="00AC5083"/>
    <w:rsid w:val="00AC52A1"/>
    <w:rsid w:val="00AC5D06"/>
    <w:rsid w:val="00AC5EA5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4E6"/>
    <w:rsid w:val="00AD2849"/>
    <w:rsid w:val="00AD29CE"/>
    <w:rsid w:val="00AD29E6"/>
    <w:rsid w:val="00AD2FF4"/>
    <w:rsid w:val="00AD3362"/>
    <w:rsid w:val="00AD3505"/>
    <w:rsid w:val="00AD35DD"/>
    <w:rsid w:val="00AD3E84"/>
    <w:rsid w:val="00AD4788"/>
    <w:rsid w:val="00AD4A43"/>
    <w:rsid w:val="00AD5C8B"/>
    <w:rsid w:val="00AD5EE5"/>
    <w:rsid w:val="00AD6DB7"/>
    <w:rsid w:val="00AD6E48"/>
    <w:rsid w:val="00AD6E86"/>
    <w:rsid w:val="00AD752F"/>
    <w:rsid w:val="00AD754E"/>
    <w:rsid w:val="00AD7634"/>
    <w:rsid w:val="00AD7C86"/>
    <w:rsid w:val="00AE02C9"/>
    <w:rsid w:val="00AE045F"/>
    <w:rsid w:val="00AE069A"/>
    <w:rsid w:val="00AE0AE1"/>
    <w:rsid w:val="00AE16B4"/>
    <w:rsid w:val="00AE1972"/>
    <w:rsid w:val="00AE205F"/>
    <w:rsid w:val="00AE20C1"/>
    <w:rsid w:val="00AE2208"/>
    <w:rsid w:val="00AE23D9"/>
    <w:rsid w:val="00AE2CD4"/>
    <w:rsid w:val="00AE2D01"/>
    <w:rsid w:val="00AE3B76"/>
    <w:rsid w:val="00AE3D04"/>
    <w:rsid w:val="00AE3E73"/>
    <w:rsid w:val="00AE3FFC"/>
    <w:rsid w:val="00AE4210"/>
    <w:rsid w:val="00AE457D"/>
    <w:rsid w:val="00AE4666"/>
    <w:rsid w:val="00AE4A64"/>
    <w:rsid w:val="00AE4FFE"/>
    <w:rsid w:val="00AE5348"/>
    <w:rsid w:val="00AE63A5"/>
    <w:rsid w:val="00AE6611"/>
    <w:rsid w:val="00AE6B4F"/>
    <w:rsid w:val="00AE6B87"/>
    <w:rsid w:val="00AE6DE9"/>
    <w:rsid w:val="00AE708D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7E8"/>
    <w:rsid w:val="00AF5EFC"/>
    <w:rsid w:val="00AF5FCE"/>
    <w:rsid w:val="00AF6140"/>
    <w:rsid w:val="00AF78DB"/>
    <w:rsid w:val="00B003DD"/>
    <w:rsid w:val="00B007CC"/>
    <w:rsid w:val="00B00C0F"/>
    <w:rsid w:val="00B00D49"/>
    <w:rsid w:val="00B01508"/>
    <w:rsid w:val="00B01B45"/>
    <w:rsid w:val="00B01FC3"/>
    <w:rsid w:val="00B0303E"/>
    <w:rsid w:val="00B031CB"/>
    <w:rsid w:val="00B03508"/>
    <w:rsid w:val="00B038F0"/>
    <w:rsid w:val="00B03FAE"/>
    <w:rsid w:val="00B04627"/>
    <w:rsid w:val="00B049BC"/>
    <w:rsid w:val="00B04B56"/>
    <w:rsid w:val="00B05951"/>
    <w:rsid w:val="00B05C0E"/>
    <w:rsid w:val="00B05E97"/>
    <w:rsid w:val="00B05F93"/>
    <w:rsid w:val="00B0607D"/>
    <w:rsid w:val="00B06926"/>
    <w:rsid w:val="00B06A2F"/>
    <w:rsid w:val="00B06ABB"/>
    <w:rsid w:val="00B072F0"/>
    <w:rsid w:val="00B074A0"/>
    <w:rsid w:val="00B07539"/>
    <w:rsid w:val="00B077EB"/>
    <w:rsid w:val="00B1076C"/>
    <w:rsid w:val="00B10C9D"/>
    <w:rsid w:val="00B11018"/>
    <w:rsid w:val="00B110B6"/>
    <w:rsid w:val="00B11AD6"/>
    <w:rsid w:val="00B11D67"/>
    <w:rsid w:val="00B11E38"/>
    <w:rsid w:val="00B12AD0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23A"/>
    <w:rsid w:val="00B158DC"/>
    <w:rsid w:val="00B15927"/>
    <w:rsid w:val="00B15DE4"/>
    <w:rsid w:val="00B162D7"/>
    <w:rsid w:val="00B16EA7"/>
    <w:rsid w:val="00B17AA2"/>
    <w:rsid w:val="00B17C11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95A"/>
    <w:rsid w:val="00B23AE0"/>
    <w:rsid w:val="00B23D21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2CA"/>
    <w:rsid w:val="00B312CE"/>
    <w:rsid w:val="00B31675"/>
    <w:rsid w:val="00B316B5"/>
    <w:rsid w:val="00B317DC"/>
    <w:rsid w:val="00B3182B"/>
    <w:rsid w:val="00B31CEA"/>
    <w:rsid w:val="00B322DA"/>
    <w:rsid w:val="00B33185"/>
    <w:rsid w:val="00B334DA"/>
    <w:rsid w:val="00B337AC"/>
    <w:rsid w:val="00B339C5"/>
    <w:rsid w:val="00B33B61"/>
    <w:rsid w:val="00B353DC"/>
    <w:rsid w:val="00B355C7"/>
    <w:rsid w:val="00B3639B"/>
    <w:rsid w:val="00B370B0"/>
    <w:rsid w:val="00B4000C"/>
    <w:rsid w:val="00B400BB"/>
    <w:rsid w:val="00B407B4"/>
    <w:rsid w:val="00B40F63"/>
    <w:rsid w:val="00B410BE"/>
    <w:rsid w:val="00B41824"/>
    <w:rsid w:val="00B41873"/>
    <w:rsid w:val="00B419E9"/>
    <w:rsid w:val="00B42707"/>
    <w:rsid w:val="00B42947"/>
    <w:rsid w:val="00B42B03"/>
    <w:rsid w:val="00B43773"/>
    <w:rsid w:val="00B44729"/>
    <w:rsid w:val="00B451CD"/>
    <w:rsid w:val="00B4559A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35"/>
    <w:rsid w:val="00B506C9"/>
    <w:rsid w:val="00B50903"/>
    <w:rsid w:val="00B512FC"/>
    <w:rsid w:val="00B522BA"/>
    <w:rsid w:val="00B52458"/>
    <w:rsid w:val="00B53131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F38"/>
    <w:rsid w:val="00B56484"/>
    <w:rsid w:val="00B56CF5"/>
    <w:rsid w:val="00B57132"/>
    <w:rsid w:val="00B60972"/>
    <w:rsid w:val="00B60E9E"/>
    <w:rsid w:val="00B60FDF"/>
    <w:rsid w:val="00B612D9"/>
    <w:rsid w:val="00B61490"/>
    <w:rsid w:val="00B6158D"/>
    <w:rsid w:val="00B622F1"/>
    <w:rsid w:val="00B62B84"/>
    <w:rsid w:val="00B63B27"/>
    <w:rsid w:val="00B64094"/>
    <w:rsid w:val="00B64198"/>
    <w:rsid w:val="00B6443E"/>
    <w:rsid w:val="00B64AE0"/>
    <w:rsid w:val="00B65AC1"/>
    <w:rsid w:val="00B65E28"/>
    <w:rsid w:val="00B66613"/>
    <w:rsid w:val="00B6664B"/>
    <w:rsid w:val="00B668D8"/>
    <w:rsid w:val="00B66CF8"/>
    <w:rsid w:val="00B66D26"/>
    <w:rsid w:val="00B676FF"/>
    <w:rsid w:val="00B7056B"/>
    <w:rsid w:val="00B70DD3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594A"/>
    <w:rsid w:val="00B76514"/>
    <w:rsid w:val="00B76B5F"/>
    <w:rsid w:val="00B76CFF"/>
    <w:rsid w:val="00B76F2E"/>
    <w:rsid w:val="00B774A9"/>
    <w:rsid w:val="00B7789B"/>
    <w:rsid w:val="00B77E3C"/>
    <w:rsid w:val="00B80480"/>
    <w:rsid w:val="00B81860"/>
    <w:rsid w:val="00B81C25"/>
    <w:rsid w:val="00B82310"/>
    <w:rsid w:val="00B8235F"/>
    <w:rsid w:val="00B82A71"/>
    <w:rsid w:val="00B82DB2"/>
    <w:rsid w:val="00B82E67"/>
    <w:rsid w:val="00B83570"/>
    <w:rsid w:val="00B8399B"/>
    <w:rsid w:val="00B84A10"/>
    <w:rsid w:val="00B84D78"/>
    <w:rsid w:val="00B85285"/>
    <w:rsid w:val="00B85562"/>
    <w:rsid w:val="00B858B2"/>
    <w:rsid w:val="00B859C9"/>
    <w:rsid w:val="00B85C18"/>
    <w:rsid w:val="00B86483"/>
    <w:rsid w:val="00B86F81"/>
    <w:rsid w:val="00B87399"/>
    <w:rsid w:val="00B874CF"/>
    <w:rsid w:val="00B8786C"/>
    <w:rsid w:val="00B87A23"/>
    <w:rsid w:val="00B90680"/>
    <w:rsid w:val="00B90E0F"/>
    <w:rsid w:val="00B912E0"/>
    <w:rsid w:val="00B913EC"/>
    <w:rsid w:val="00B915ED"/>
    <w:rsid w:val="00B9160B"/>
    <w:rsid w:val="00B918B8"/>
    <w:rsid w:val="00B91AAA"/>
    <w:rsid w:val="00B91AEB"/>
    <w:rsid w:val="00B91CBC"/>
    <w:rsid w:val="00B91EA0"/>
    <w:rsid w:val="00B91F11"/>
    <w:rsid w:val="00B92101"/>
    <w:rsid w:val="00B92207"/>
    <w:rsid w:val="00B9249D"/>
    <w:rsid w:val="00B92A04"/>
    <w:rsid w:val="00B92A3E"/>
    <w:rsid w:val="00B93172"/>
    <w:rsid w:val="00B9394B"/>
    <w:rsid w:val="00B9397E"/>
    <w:rsid w:val="00B93AAC"/>
    <w:rsid w:val="00B93C95"/>
    <w:rsid w:val="00B93EC9"/>
    <w:rsid w:val="00B9465E"/>
    <w:rsid w:val="00B94816"/>
    <w:rsid w:val="00B94B3C"/>
    <w:rsid w:val="00B95102"/>
    <w:rsid w:val="00B95562"/>
    <w:rsid w:val="00B962A4"/>
    <w:rsid w:val="00B962D1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AC2"/>
    <w:rsid w:val="00BA1EB6"/>
    <w:rsid w:val="00BA2186"/>
    <w:rsid w:val="00BA2256"/>
    <w:rsid w:val="00BA2842"/>
    <w:rsid w:val="00BA3524"/>
    <w:rsid w:val="00BA3772"/>
    <w:rsid w:val="00BA37A4"/>
    <w:rsid w:val="00BA3DB0"/>
    <w:rsid w:val="00BA4AB3"/>
    <w:rsid w:val="00BA5060"/>
    <w:rsid w:val="00BA53AE"/>
    <w:rsid w:val="00BA57CC"/>
    <w:rsid w:val="00BA5E06"/>
    <w:rsid w:val="00BA6941"/>
    <w:rsid w:val="00BA6A22"/>
    <w:rsid w:val="00BA7055"/>
    <w:rsid w:val="00BB0409"/>
    <w:rsid w:val="00BB04D8"/>
    <w:rsid w:val="00BB148A"/>
    <w:rsid w:val="00BB157E"/>
    <w:rsid w:val="00BB1C61"/>
    <w:rsid w:val="00BB1EC8"/>
    <w:rsid w:val="00BB1F27"/>
    <w:rsid w:val="00BB1F34"/>
    <w:rsid w:val="00BB2A38"/>
    <w:rsid w:val="00BB2BA9"/>
    <w:rsid w:val="00BB3036"/>
    <w:rsid w:val="00BB32E2"/>
    <w:rsid w:val="00BB3539"/>
    <w:rsid w:val="00BB3BF2"/>
    <w:rsid w:val="00BB3DB9"/>
    <w:rsid w:val="00BB41A3"/>
    <w:rsid w:val="00BB49B1"/>
    <w:rsid w:val="00BB52A2"/>
    <w:rsid w:val="00BB52F0"/>
    <w:rsid w:val="00BB544D"/>
    <w:rsid w:val="00BB55B1"/>
    <w:rsid w:val="00BB5917"/>
    <w:rsid w:val="00BB5B6D"/>
    <w:rsid w:val="00BB5D4F"/>
    <w:rsid w:val="00BB5D68"/>
    <w:rsid w:val="00BB603C"/>
    <w:rsid w:val="00BB69F9"/>
    <w:rsid w:val="00BB70BE"/>
    <w:rsid w:val="00BB7153"/>
    <w:rsid w:val="00BB75DB"/>
    <w:rsid w:val="00BC0249"/>
    <w:rsid w:val="00BC0B07"/>
    <w:rsid w:val="00BC0BAA"/>
    <w:rsid w:val="00BC0BB8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80F"/>
    <w:rsid w:val="00BD1B12"/>
    <w:rsid w:val="00BD2006"/>
    <w:rsid w:val="00BD27EB"/>
    <w:rsid w:val="00BD2AA7"/>
    <w:rsid w:val="00BD2E79"/>
    <w:rsid w:val="00BD2F28"/>
    <w:rsid w:val="00BD30DE"/>
    <w:rsid w:val="00BD3F99"/>
    <w:rsid w:val="00BD431A"/>
    <w:rsid w:val="00BD4D59"/>
    <w:rsid w:val="00BD506E"/>
    <w:rsid w:val="00BD5472"/>
    <w:rsid w:val="00BD5531"/>
    <w:rsid w:val="00BD7A75"/>
    <w:rsid w:val="00BE0C26"/>
    <w:rsid w:val="00BE1C66"/>
    <w:rsid w:val="00BE2C90"/>
    <w:rsid w:val="00BE32EF"/>
    <w:rsid w:val="00BE32F5"/>
    <w:rsid w:val="00BE38E5"/>
    <w:rsid w:val="00BE3A09"/>
    <w:rsid w:val="00BE45B5"/>
    <w:rsid w:val="00BE4B4E"/>
    <w:rsid w:val="00BE4EC5"/>
    <w:rsid w:val="00BE520B"/>
    <w:rsid w:val="00BE532A"/>
    <w:rsid w:val="00BE57BF"/>
    <w:rsid w:val="00BE6468"/>
    <w:rsid w:val="00BE6F0C"/>
    <w:rsid w:val="00BE7906"/>
    <w:rsid w:val="00BE7930"/>
    <w:rsid w:val="00BE7C32"/>
    <w:rsid w:val="00BF0296"/>
    <w:rsid w:val="00BF1616"/>
    <w:rsid w:val="00BF1837"/>
    <w:rsid w:val="00BF1BCB"/>
    <w:rsid w:val="00BF2161"/>
    <w:rsid w:val="00BF276A"/>
    <w:rsid w:val="00BF2C94"/>
    <w:rsid w:val="00BF2F6A"/>
    <w:rsid w:val="00BF2F91"/>
    <w:rsid w:val="00BF385B"/>
    <w:rsid w:val="00BF3B85"/>
    <w:rsid w:val="00BF4176"/>
    <w:rsid w:val="00BF45EA"/>
    <w:rsid w:val="00BF4677"/>
    <w:rsid w:val="00BF473C"/>
    <w:rsid w:val="00BF5221"/>
    <w:rsid w:val="00BF5237"/>
    <w:rsid w:val="00BF5571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009E"/>
    <w:rsid w:val="00C00AAB"/>
    <w:rsid w:val="00C017D7"/>
    <w:rsid w:val="00C01AE5"/>
    <w:rsid w:val="00C01BEA"/>
    <w:rsid w:val="00C022F3"/>
    <w:rsid w:val="00C03433"/>
    <w:rsid w:val="00C03508"/>
    <w:rsid w:val="00C03BB1"/>
    <w:rsid w:val="00C03C1A"/>
    <w:rsid w:val="00C03CB4"/>
    <w:rsid w:val="00C03CCD"/>
    <w:rsid w:val="00C04077"/>
    <w:rsid w:val="00C0410D"/>
    <w:rsid w:val="00C0455A"/>
    <w:rsid w:val="00C0460B"/>
    <w:rsid w:val="00C048CA"/>
    <w:rsid w:val="00C04941"/>
    <w:rsid w:val="00C04980"/>
    <w:rsid w:val="00C05025"/>
    <w:rsid w:val="00C05530"/>
    <w:rsid w:val="00C059DA"/>
    <w:rsid w:val="00C05A9D"/>
    <w:rsid w:val="00C05B9C"/>
    <w:rsid w:val="00C06598"/>
    <w:rsid w:val="00C06A43"/>
    <w:rsid w:val="00C0725C"/>
    <w:rsid w:val="00C07EC7"/>
    <w:rsid w:val="00C107A8"/>
    <w:rsid w:val="00C10C98"/>
    <w:rsid w:val="00C1117B"/>
    <w:rsid w:val="00C11615"/>
    <w:rsid w:val="00C122CE"/>
    <w:rsid w:val="00C12390"/>
    <w:rsid w:val="00C13711"/>
    <w:rsid w:val="00C14519"/>
    <w:rsid w:val="00C165DF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307"/>
    <w:rsid w:val="00C21B12"/>
    <w:rsid w:val="00C21EF1"/>
    <w:rsid w:val="00C224E2"/>
    <w:rsid w:val="00C22800"/>
    <w:rsid w:val="00C2287C"/>
    <w:rsid w:val="00C23EF0"/>
    <w:rsid w:val="00C23F91"/>
    <w:rsid w:val="00C240FB"/>
    <w:rsid w:val="00C24AEA"/>
    <w:rsid w:val="00C24DB1"/>
    <w:rsid w:val="00C24F1B"/>
    <w:rsid w:val="00C25BCB"/>
    <w:rsid w:val="00C25EFA"/>
    <w:rsid w:val="00C260EC"/>
    <w:rsid w:val="00C2644A"/>
    <w:rsid w:val="00C26A1B"/>
    <w:rsid w:val="00C2737C"/>
    <w:rsid w:val="00C27851"/>
    <w:rsid w:val="00C2788A"/>
    <w:rsid w:val="00C279D3"/>
    <w:rsid w:val="00C27ABA"/>
    <w:rsid w:val="00C3009C"/>
    <w:rsid w:val="00C30496"/>
    <w:rsid w:val="00C30AF3"/>
    <w:rsid w:val="00C31070"/>
    <w:rsid w:val="00C3109F"/>
    <w:rsid w:val="00C312E1"/>
    <w:rsid w:val="00C318A3"/>
    <w:rsid w:val="00C322F5"/>
    <w:rsid w:val="00C332A8"/>
    <w:rsid w:val="00C33A48"/>
    <w:rsid w:val="00C34003"/>
    <w:rsid w:val="00C34616"/>
    <w:rsid w:val="00C3516B"/>
    <w:rsid w:val="00C35688"/>
    <w:rsid w:val="00C35DB9"/>
    <w:rsid w:val="00C35EF8"/>
    <w:rsid w:val="00C36170"/>
    <w:rsid w:val="00C36267"/>
    <w:rsid w:val="00C363F3"/>
    <w:rsid w:val="00C3654F"/>
    <w:rsid w:val="00C36C5F"/>
    <w:rsid w:val="00C36C76"/>
    <w:rsid w:val="00C37B26"/>
    <w:rsid w:val="00C37C9D"/>
    <w:rsid w:val="00C37CE1"/>
    <w:rsid w:val="00C37D42"/>
    <w:rsid w:val="00C4054E"/>
    <w:rsid w:val="00C40604"/>
    <w:rsid w:val="00C40769"/>
    <w:rsid w:val="00C4089C"/>
    <w:rsid w:val="00C408B7"/>
    <w:rsid w:val="00C409D4"/>
    <w:rsid w:val="00C40AB1"/>
    <w:rsid w:val="00C415C4"/>
    <w:rsid w:val="00C41797"/>
    <w:rsid w:val="00C41997"/>
    <w:rsid w:val="00C42540"/>
    <w:rsid w:val="00C42A54"/>
    <w:rsid w:val="00C4304F"/>
    <w:rsid w:val="00C43490"/>
    <w:rsid w:val="00C43D00"/>
    <w:rsid w:val="00C4411E"/>
    <w:rsid w:val="00C4450C"/>
    <w:rsid w:val="00C447B8"/>
    <w:rsid w:val="00C4579B"/>
    <w:rsid w:val="00C45AB0"/>
    <w:rsid w:val="00C4616B"/>
    <w:rsid w:val="00C46350"/>
    <w:rsid w:val="00C468A2"/>
    <w:rsid w:val="00C4797A"/>
    <w:rsid w:val="00C47A92"/>
    <w:rsid w:val="00C47F4A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41AD"/>
    <w:rsid w:val="00C54E27"/>
    <w:rsid w:val="00C5503F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0296"/>
    <w:rsid w:val="00C6030C"/>
    <w:rsid w:val="00C61868"/>
    <w:rsid w:val="00C6204D"/>
    <w:rsid w:val="00C623F5"/>
    <w:rsid w:val="00C6252C"/>
    <w:rsid w:val="00C62B22"/>
    <w:rsid w:val="00C62DCA"/>
    <w:rsid w:val="00C62F69"/>
    <w:rsid w:val="00C62FD4"/>
    <w:rsid w:val="00C6316C"/>
    <w:rsid w:val="00C6329D"/>
    <w:rsid w:val="00C6336C"/>
    <w:rsid w:val="00C6344F"/>
    <w:rsid w:val="00C636AF"/>
    <w:rsid w:val="00C63BDC"/>
    <w:rsid w:val="00C63C97"/>
    <w:rsid w:val="00C6435E"/>
    <w:rsid w:val="00C64379"/>
    <w:rsid w:val="00C64584"/>
    <w:rsid w:val="00C658A4"/>
    <w:rsid w:val="00C66109"/>
    <w:rsid w:val="00C66675"/>
    <w:rsid w:val="00C66BC5"/>
    <w:rsid w:val="00C66C55"/>
    <w:rsid w:val="00C6703F"/>
    <w:rsid w:val="00C679AB"/>
    <w:rsid w:val="00C7000F"/>
    <w:rsid w:val="00C7027D"/>
    <w:rsid w:val="00C70EE9"/>
    <w:rsid w:val="00C723DA"/>
    <w:rsid w:val="00C7286C"/>
    <w:rsid w:val="00C7288E"/>
    <w:rsid w:val="00C7330B"/>
    <w:rsid w:val="00C73971"/>
    <w:rsid w:val="00C745A5"/>
    <w:rsid w:val="00C74BFA"/>
    <w:rsid w:val="00C77784"/>
    <w:rsid w:val="00C77936"/>
    <w:rsid w:val="00C77A1E"/>
    <w:rsid w:val="00C806D6"/>
    <w:rsid w:val="00C80931"/>
    <w:rsid w:val="00C819D6"/>
    <w:rsid w:val="00C81EB0"/>
    <w:rsid w:val="00C81F6F"/>
    <w:rsid w:val="00C825B3"/>
    <w:rsid w:val="00C82828"/>
    <w:rsid w:val="00C82880"/>
    <w:rsid w:val="00C8352B"/>
    <w:rsid w:val="00C83D04"/>
    <w:rsid w:val="00C83FC9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CB4"/>
    <w:rsid w:val="00C86F07"/>
    <w:rsid w:val="00C86F61"/>
    <w:rsid w:val="00C870A1"/>
    <w:rsid w:val="00C8718D"/>
    <w:rsid w:val="00C87D96"/>
    <w:rsid w:val="00C90FF6"/>
    <w:rsid w:val="00C91064"/>
    <w:rsid w:val="00C9108B"/>
    <w:rsid w:val="00C91948"/>
    <w:rsid w:val="00C928A3"/>
    <w:rsid w:val="00C93241"/>
    <w:rsid w:val="00C93D08"/>
    <w:rsid w:val="00C93D48"/>
    <w:rsid w:val="00C93EF8"/>
    <w:rsid w:val="00C9445E"/>
    <w:rsid w:val="00C94466"/>
    <w:rsid w:val="00C94760"/>
    <w:rsid w:val="00C94A40"/>
    <w:rsid w:val="00C9545B"/>
    <w:rsid w:val="00C955DD"/>
    <w:rsid w:val="00C95C88"/>
    <w:rsid w:val="00C95FDE"/>
    <w:rsid w:val="00C96908"/>
    <w:rsid w:val="00CA09A7"/>
    <w:rsid w:val="00CA26E0"/>
    <w:rsid w:val="00CA2806"/>
    <w:rsid w:val="00CA2CFD"/>
    <w:rsid w:val="00CA4C7E"/>
    <w:rsid w:val="00CA5AE8"/>
    <w:rsid w:val="00CA61F3"/>
    <w:rsid w:val="00CA62C3"/>
    <w:rsid w:val="00CA6E3C"/>
    <w:rsid w:val="00CA7449"/>
    <w:rsid w:val="00CB0812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7E8"/>
    <w:rsid w:val="00CB4BC5"/>
    <w:rsid w:val="00CB51B9"/>
    <w:rsid w:val="00CB51C4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7A5"/>
    <w:rsid w:val="00CC0B6A"/>
    <w:rsid w:val="00CC13B4"/>
    <w:rsid w:val="00CC1ADE"/>
    <w:rsid w:val="00CC2B72"/>
    <w:rsid w:val="00CC2F94"/>
    <w:rsid w:val="00CC3057"/>
    <w:rsid w:val="00CC3546"/>
    <w:rsid w:val="00CC38B3"/>
    <w:rsid w:val="00CC4257"/>
    <w:rsid w:val="00CC4296"/>
    <w:rsid w:val="00CC59A4"/>
    <w:rsid w:val="00CC680A"/>
    <w:rsid w:val="00CC6EFF"/>
    <w:rsid w:val="00CC75A9"/>
    <w:rsid w:val="00CC7A38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4FD"/>
    <w:rsid w:val="00CD5562"/>
    <w:rsid w:val="00CD6260"/>
    <w:rsid w:val="00CD65D2"/>
    <w:rsid w:val="00CD6B0D"/>
    <w:rsid w:val="00CD6D36"/>
    <w:rsid w:val="00CD6EE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435F"/>
    <w:rsid w:val="00CE5A0D"/>
    <w:rsid w:val="00CE5A67"/>
    <w:rsid w:val="00CE5F43"/>
    <w:rsid w:val="00CE6399"/>
    <w:rsid w:val="00CE6502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1D73"/>
    <w:rsid w:val="00CF202E"/>
    <w:rsid w:val="00CF29D6"/>
    <w:rsid w:val="00CF33E4"/>
    <w:rsid w:val="00CF3E54"/>
    <w:rsid w:val="00CF4002"/>
    <w:rsid w:val="00CF411D"/>
    <w:rsid w:val="00CF4206"/>
    <w:rsid w:val="00CF4260"/>
    <w:rsid w:val="00CF434C"/>
    <w:rsid w:val="00CF4475"/>
    <w:rsid w:val="00CF49CF"/>
    <w:rsid w:val="00CF5063"/>
    <w:rsid w:val="00CF5074"/>
    <w:rsid w:val="00CF50A9"/>
    <w:rsid w:val="00CF5FD1"/>
    <w:rsid w:val="00CF623D"/>
    <w:rsid w:val="00CF63D7"/>
    <w:rsid w:val="00CF64FE"/>
    <w:rsid w:val="00CF686D"/>
    <w:rsid w:val="00CF6DFD"/>
    <w:rsid w:val="00CF72DE"/>
    <w:rsid w:val="00CF7680"/>
    <w:rsid w:val="00CF76D7"/>
    <w:rsid w:val="00D00604"/>
    <w:rsid w:val="00D00C95"/>
    <w:rsid w:val="00D014D2"/>
    <w:rsid w:val="00D01CFD"/>
    <w:rsid w:val="00D02F4A"/>
    <w:rsid w:val="00D040C5"/>
    <w:rsid w:val="00D0577A"/>
    <w:rsid w:val="00D057D2"/>
    <w:rsid w:val="00D05A02"/>
    <w:rsid w:val="00D06C84"/>
    <w:rsid w:val="00D06CAF"/>
    <w:rsid w:val="00D0722F"/>
    <w:rsid w:val="00D07E58"/>
    <w:rsid w:val="00D10520"/>
    <w:rsid w:val="00D10835"/>
    <w:rsid w:val="00D10F40"/>
    <w:rsid w:val="00D11309"/>
    <w:rsid w:val="00D114CE"/>
    <w:rsid w:val="00D11B56"/>
    <w:rsid w:val="00D12372"/>
    <w:rsid w:val="00D124D0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16A67"/>
    <w:rsid w:val="00D17FFC"/>
    <w:rsid w:val="00D202A8"/>
    <w:rsid w:val="00D203C1"/>
    <w:rsid w:val="00D203F3"/>
    <w:rsid w:val="00D20547"/>
    <w:rsid w:val="00D20FCA"/>
    <w:rsid w:val="00D21C80"/>
    <w:rsid w:val="00D21CA9"/>
    <w:rsid w:val="00D21CCF"/>
    <w:rsid w:val="00D21D16"/>
    <w:rsid w:val="00D21F19"/>
    <w:rsid w:val="00D220FA"/>
    <w:rsid w:val="00D221BD"/>
    <w:rsid w:val="00D2285A"/>
    <w:rsid w:val="00D22990"/>
    <w:rsid w:val="00D235F3"/>
    <w:rsid w:val="00D2390E"/>
    <w:rsid w:val="00D23C7C"/>
    <w:rsid w:val="00D23CBD"/>
    <w:rsid w:val="00D249B4"/>
    <w:rsid w:val="00D24AC8"/>
    <w:rsid w:val="00D24CD9"/>
    <w:rsid w:val="00D24DBD"/>
    <w:rsid w:val="00D250F7"/>
    <w:rsid w:val="00D25406"/>
    <w:rsid w:val="00D2565B"/>
    <w:rsid w:val="00D25D08"/>
    <w:rsid w:val="00D26453"/>
    <w:rsid w:val="00D26480"/>
    <w:rsid w:val="00D2700F"/>
    <w:rsid w:val="00D270DB"/>
    <w:rsid w:val="00D274E6"/>
    <w:rsid w:val="00D27ADE"/>
    <w:rsid w:val="00D27C18"/>
    <w:rsid w:val="00D27E79"/>
    <w:rsid w:val="00D30023"/>
    <w:rsid w:val="00D30DFA"/>
    <w:rsid w:val="00D3240B"/>
    <w:rsid w:val="00D32482"/>
    <w:rsid w:val="00D3250C"/>
    <w:rsid w:val="00D33456"/>
    <w:rsid w:val="00D339AC"/>
    <w:rsid w:val="00D343B8"/>
    <w:rsid w:val="00D3453D"/>
    <w:rsid w:val="00D34789"/>
    <w:rsid w:val="00D35515"/>
    <w:rsid w:val="00D3601A"/>
    <w:rsid w:val="00D3614B"/>
    <w:rsid w:val="00D3697B"/>
    <w:rsid w:val="00D369E8"/>
    <w:rsid w:val="00D36CAD"/>
    <w:rsid w:val="00D36DE6"/>
    <w:rsid w:val="00D37233"/>
    <w:rsid w:val="00D37302"/>
    <w:rsid w:val="00D373F5"/>
    <w:rsid w:val="00D375DB"/>
    <w:rsid w:val="00D37A0E"/>
    <w:rsid w:val="00D407E4"/>
    <w:rsid w:val="00D409AA"/>
    <w:rsid w:val="00D41043"/>
    <w:rsid w:val="00D4164D"/>
    <w:rsid w:val="00D420C8"/>
    <w:rsid w:val="00D42798"/>
    <w:rsid w:val="00D42A62"/>
    <w:rsid w:val="00D42C81"/>
    <w:rsid w:val="00D432C7"/>
    <w:rsid w:val="00D43E8C"/>
    <w:rsid w:val="00D4451B"/>
    <w:rsid w:val="00D44926"/>
    <w:rsid w:val="00D451C5"/>
    <w:rsid w:val="00D45BAF"/>
    <w:rsid w:val="00D46105"/>
    <w:rsid w:val="00D4618F"/>
    <w:rsid w:val="00D4622A"/>
    <w:rsid w:val="00D46549"/>
    <w:rsid w:val="00D47560"/>
    <w:rsid w:val="00D475CE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981"/>
    <w:rsid w:val="00D53DA5"/>
    <w:rsid w:val="00D53DBE"/>
    <w:rsid w:val="00D53DDD"/>
    <w:rsid w:val="00D54118"/>
    <w:rsid w:val="00D5487A"/>
    <w:rsid w:val="00D54C86"/>
    <w:rsid w:val="00D55B62"/>
    <w:rsid w:val="00D56B56"/>
    <w:rsid w:val="00D57E44"/>
    <w:rsid w:val="00D615C8"/>
    <w:rsid w:val="00D620EE"/>
    <w:rsid w:val="00D6281B"/>
    <w:rsid w:val="00D628C6"/>
    <w:rsid w:val="00D62EEB"/>
    <w:rsid w:val="00D636C1"/>
    <w:rsid w:val="00D645AE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1DD6"/>
    <w:rsid w:val="00D7207F"/>
    <w:rsid w:val="00D720F7"/>
    <w:rsid w:val="00D72188"/>
    <w:rsid w:val="00D72264"/>
    <w:rsid w:val="00D722EA"/>
    <w:rsid w:val="00D727A2"/>
    <w:rsid w:val="00D72A67"/>
    <w:rsid w:val="00D72D0E"/>
    <w:rsid w:val="00D732AF"/>
    <w:rsid w:val="00D734B5"/>
    <w:rsid w:val="00D73D26"/>
    <w:rsid w:val="00D7430F"/>
    <w:rsid w:val="00D74869"/>
    <w:rsid w:val="00D7494F"/>
    <w:rsid w:val="00D76057"/>
    <w:rsid w:val="00D76B0C"/>
    <w:rsid w:val="00D76E22"/>
    <w:rsid w:val="00D77355"/>
    <w:rsid w:val="00D779DC"/>
    <w:rsid w:val="00D77B3E"/>
    <w:rsid w:val="00D77F21"/>
    <w:rsid w:val="00D800A6"/>
    <w:rsid w:val="00D80A97"/>
    <w:rsid w:val="00D81C8B"/>
    <w:rsid w:val="00D83276"/>
    <w:rsid w:val="00D834E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6A09"/>
    <w:rsid w:val="00D87575"/>
    <w:rsid w:val="00D8774B"/>
    <w:rsid w:val="00D87D58"/>
    <w:rsid w:val="00D9079E"/>
    <w:rsid w:val="00D90FCA"/>
    <w:rsid w:val="00D9143A"/>
    <w:rsid w:val="00D91EC5"/>
    <w:rsid w:val="00D9292F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97B37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1B0"/>
    <w:rsid w:val="00DA4827"/>
    <w:rsid w:val="00DA488A"/>
    <w:rsid w:val="00DA4E9D"/>
    <w:rsid w:val="00DA5163"/>
    <w:rsid w:val="00DA54D7"/>
    <w:rsid w:val="00DA5B25"/>
    <w:rsid w:val="00DA6198"/>
    <w:rsid w:val="00DA6563"/>
    <w:rsid w:val="00DA689A"/>
    <w:rsid w:val="00DA7C31"/>
    <w:rsid w:val="00DA7F5D"/>
    <w:rsid w:val="00DB0009"/>
    <w:rsid w:val="00DB00C5"/>
    <w:rsid w:val="00DB1108"/>
    <w:rsid w:val="00DB1BC6"/>
    <w:rsid w:val="00DB2D9F"/>
    <w:rsid w:val="00DB2DBB"/>
    <w:rsid w:val="00DB305C"/>
    <w:rsid w:val="00DB38A6"/>
    <w:rsid w:val="00DB4088"/>
    <w:rsid w:val="00DB4610"/>
    <w:rsid w:val="00DB4F5A"/>
    <w:rsid w:val="00DB5CE7"/>
    <w:rsid w:val="00DB5D3F"/>
    <w:rsid w:val="00DB61E1"/>
    <w:rsid w:val="00DB6353"/>
    <w:rsid w:val="00DB669E"/>
    <w:rsid w:val="00DB67E2"/>
    <w:rsid w:val="00DB6DBF"/>
    <w:rsid w:val="00DB7052"/>
    <w:rsid w:val="00DB70E5"/>
    <w:rsid w:val="00DB7606"/>
    <w:rsid w:val="00DB7AC3"/>
    <w:rsid w:val="00DB7DE2"/>
    <w:rsid w:val="00DB7FC7"/>
    <w:rsid w:val="00DB7FCA"/>
    <w:rsid w:val="00DB7FF4"/>
    <w:rsid w:val="00DC001F"/>
    <w:rsid w:val="00DC0819"/>
    <w:rsid w:val="00DC0BC7"/>
    <w:rsid w:val="00DC1F2A"/>
    <w:rsid w:val="00DC2272"/>
    <w:rsid w:val="00DC2695"/>
    <w:rsid w:val="00DC4582"/>
    <w:rsid w:val="00DC6049"/>
    <w:rsid w:val="00DC63AA"/>
    <w:rsid w:val="00DC709F"/>
    <w:rsid w:val="00DC7278"/>
    <w:rsid w:val="00DC74B2"/>
    <w:rsid w:val="00DC7967"/>
    <w:rsid w:val="00DC7CD2"/>
    <w:rsid w:val="00DD0D74"/>
    <w:rsid w:val="00DD1067"/>
    <w:rsid w:val="00DD1603"/>
    <w:rsid w:val="00DD1996"/>
    <w:rsid w:val="00DD199A"/>
    <w:rsid w:val="00DD213B"/>
    <w:rsid w:val="00DD2300"/>
    <w:rsid w:val="00DD239D"/>
    <w:rsid w:val="00DD23F1"/>
    <w:rsid w:val="00DD23FC"/>
    <w:rsid w:val="00DD2641"/>
    <w:rsid w:val="00DD2BE0"/>
    <w:rsid w:val="00DD364E"/>
    <w:rsid w:val="00DD36FA"/>
    <w:rsid w:val="00DD3788"/>
    <w:rsid w:val="00DD3925"/>
    <w:rsid w:val="00DD40B2"/>
    <w:rsid w:val="00DD436C"/>
    <w:rsid w:val="00DD4FA1"/>
    <w:rsid w:val="00DD590E"/>
    <w:rsid w:val="00DD6000"/>
    <w:rsid w:val="00DD6047"/>
    <w:rsid w:val="00DD726E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18C3"/>
    <w:rsid w:val="00DE21F6"/>
    <w:rsid w:val="00DE2250"/>
    <w:rsid w:val="00DE28CA"/>
    <w:rsid w:val="00DE2CEA"/>
    <w:rsid w:val="00DE40A7"/>
    <w:rsid w:val="00DE43E1"/>
    <w:rsid w:val="00DE47FD"/>
    <w:rsid w:val="00DE4879"/>
    <w:rsid w:val="00DE4F1C"/>
    <w:rsid w:val="00DE5769"/>
    <w:rsid w:val="00DE6033"/>
    <w:rsid w:val="00DE60F5"/>
    <w:rsid w:val="00DE610C"/>
    <w:rsid w:val="00DE6866"/>
    <w:rsid w:val="00DE6E72"/>
    <w:rsid w:val="00DE7AD8"/>
    <w:rsid w:val="00DE7BEB"/>
    <w:rsid w:val="00DE7F1B"/>
    <w:rsid w:val="00DF005E"/>
    <w:rsid w:val="00DF1650"/>
    <w:rsid w:val="00DF19EF"/>
    <w:rsid w:val="00DF1D00"/>
    <w:rsid w:val="00DF27AF"/>
    <w:rsid w:val="00DF2B39"/>
    <w:rsid w:val="00DF32D3"/>
    <w:rsid w:val="00DF3510"/>
    <w:rsid w:val="00DF3550"/>
    <w:rsid w:val="00DF36B1"/>
    <w:rsid w:val="00DF38FE"/>
    <w:rsid w:val="00DF4345"/>
    <w:rsid w:val="00DF43C5"/>
    <w:rsid w:val="00DF569A"/>
    <w:rsid w:val="00DF5C38"/>
    <w:rsid w:val="00DF5FAF"/>
    <w:rsid w:val="00DF6450"/>
    <w:rsid w:val="00DF6A6F"/>
    <w:rsid w:val="00DF7003"/>
    <w:rsid w:val="00DF74D4"/>
    <w:rsid w:val="00DF785F"/>
    <w:rsid w:val="00DF7CC8"/>
    <w:rsid w:val="00DF7F15"/>
    <w:rsid w:val="00E0024B"/>
    <w:rsid w:val="00E00CBF"/>
    <w:rsid w:val="00E016E7"/>
    <w:rsid w:val="00E01A8C"/>
    <w:rsid w:val="00E02B56"/>
    <w:rsid w:val="00E03045"/>
    <w:rsid w:val="00E03222"/>
    <w:rsid w:val="00E0324E"/>
    <w:rsid w:val="00E039DF"/>
    <w:rsid w:val="00E0418E"/>
    <w:rsid w:val="00E04EF3"/>
    <w:rsid w:val="00E04FDD"/>
    <w:rsid w:val="00E04FEA"/>
    <w:rsid w:val="00E05815"/>
    <w:rsid w:val="00E05846"/>
    <w:rsid w:val="00E05890"/>
    <w:rsid w:val="00E05EA4"/>
    <w:rsid w:val="00E05FD3"/>
    <w:rsid w:val="00E0610A"/>
    <w:rsid w:val="00E0662F"/>
    <w:rsid w:val="00E06D61"/>
    <w:rsid w:val="00E06F68"/>
    <w:rsid w:val="00E07157"/>
    <w:rsid w:val="00E0778F"/>
    <w:rsid w:val="00E07C44"/>
    <w:rsid w:val="00E07E36"/>
    <w:rsid w:val="00E100F5"/>
    <w:rsid w:val="00E10B63"/>
    <w:rsid w:val="00E1294B"/>
    <w:rsid w:val="00E13109"/>
    <w:rsid w:val="00E1341C"/>
    <w:rsid w:val="00E1378B"/>
    <w:rsid w:val="00E139F4"/>
    <w:rsid w:val="00E13FA6"/>
    <w:rsid w:val="00E140E4"/>
    <w:rsid w:val="00E143A4"/>
    <w:rsid w:val="00E147B0"/>
    <w:rsid w:val="00E14C6D"/>
    <w:rsid w:val="00E14CE9"/>
    <w:rsid w:val="00E15FAA"/>
    <w:rsid w:val="00E1659D"/>
    <w:rsid w:val="00E1676F"/>
    <w:rsid w:val="00E1694E"/>
    <w:rsid w:val="00E1717A"/>
    <w:rsid w:val="00E17738"/>
    <w:rsid w:val="00E17742"/>
    <w:rsid w:val="00E20277"/>
    <w:rsid w:val="00E205EE"/>
    <w:rsid w:val="00E20B6F"/>
    <w:rsid w:val="00E21C95"/>
    <w:rsid w:val="00E2226C"/>
    <w:rsid w:val="00E222FB"/>
    <w:rsid w:val="00E22786"/>
    <w:rsid w:val="00E22BB5"/>
    <w:rsid w:val="00E22E23"/>
    <w:rsid w:val="00E23043"/>
    <w:rsid w:val="00E2307E"/>
    <w:rsid w:val="00E236A1"/>
    <w:rsid w:val="00E24171"/>
    <w:rsid w:val="00E24783"/>
    <w:rsid w:val="00E2503C"/>
    <w:rsid w:val="00E25162"/>
    <w:rsid w:val="00E2574A"/>
    <w:rsid w:val="00E257FF"/>
    <w:rsid w:val="00E25A6F"/>
    <w:rsid w:val="00E25E7B"/>
    <w:rsid w:val="00E26035"/>
    <w:rsid w:val="00E2608C"/>
    <w:rsid w:val="00E261E3"/>
    <w:rsid w:val="00E265AB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955"/>
    <w:rsid w:val="00E33BFD"/>
    <w:rsid w:val="00E33D01"/>
    <w:rsid w:val="00E33E74"/>
    <w:rsid w:val="00E34F47"/>
    <w:rsid w:val="00E35A45"/>
    <w:rsid w:val="00E35C74"/>
    <w:rsid w:val="00E35E66"/>
    <w:rsid w:val="00E36599"/>
    <w:rsid w:val="00E36977"/>
    <w:rsid w:val="00E36C05"/>
    <w:rsid w:val="00E3714B"/>
    <w:rsid w:val="00E3720F"/>
    <w:rsid w:val="00E376D5"/>
    <w:rsid w:val="00E40202"/>
    <w:rsid w:val="00E40B27"/>
    <w:rsid w:val="00E40C2A"/>
    <w:rsid w:val="00E41582"/>
    <w:rsid w:val="00E41780"/>
    <w:rsid w:val="00E4296E"/>
    <w:rsid w:val="00E42B37"/>
    <w:rsid w:val="00E42FD8"/>
    <w:rsid w:val="00E43008"/>
    <w:rsid w:val="00E43285"/>
    <w:rsid w:val="00E43B74"/>
    <w:rsid w:val="00E43C6B"/>
    <w:rsid w:val="00E447A6"/>
    <w:rsid w:val="00E44BC7"/>
    <w:rsid w:val="00E44D3F"/>
    <w:rsid w:val="00E44DCD"/>
    <w:rsid w:val="00E45588"/>
    <w:rsid w:val="00E461E2"/>
    <w:rsid w:val="00E4722C"/>
    <w:rsid w:val="00E478C7"/>
    <w:rsid w:val="00E47E55"/>
    <w:rsid w:val="00E47FF8"/>
    <w:rsid w:val="00E50345"/>
    <w:rsid w:val="00E509D9"/>
    <w:rsid w:val="00E51367"/>
    <w:rsid w:val="00E51471"/>
    <w:rsid w:val="00E528DE"/>
    <w:rsid w:val="00E533E3"/>
    <w:rsid w:val="00E53553"/>
    <w:rsid w:val="00E53A82"/>
    <w:rsid w:val="00E54745"/>
    <w:rsid w:val="00E548E3"/>
    <w:rsid w:val="00E5570F"/>
    <w:rsid w:val="00E56D03"/>
    <w:rsid w:val="00E5705A"/>
    <w:rsid w:val="00E572A2"/>
    <w:rsid w:val="00E576FF"/>
    <w:rsid w:val="00E57752"/>
    <w:rsid w:val="00E5790D"/>
    <w:rsid w:val="00E57DA0"/>
    <w:rsid w:val="00E60051"/>
    <w:rsid w:val="00E6044E"/>
    <w:rsid w:val="00E604D0"/>
    <w:rsid w:val="00E605F4"/>
    <w:rsid w:val="00E610B2"/>
    <w:rsid w:val="00E6181E"/>
    <w:rsid w:val="00E61CC0"/>
    <w:rsid w:val="00E61E4A"/>
    <w:rsid w:val="00E6204A"/>
    <w:rsid w:val="00E62339"/>
    <w:rsid w:val="00E62E14"/>
    <w:rsid w:val="00E62ECE"/>
    <w:rsid w:val="00E62F7C"/>
    <w:rsid w:val="00E63144"/>
    <w:rsid w:val="00E63EFC"/>
    <w:rsid w:val="00E63F4F"/>
    <w:rsid w:val="00E6403D"/>
    <w:rsid w:val="00E640EC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67D86"/>
    <w:rsid w:val="00E700F7"/>
    <w:rsid w:val="00E70379"/>
    <w:rsid w:val="00E70AB6"/>
    <w:rsid w:val="00E70DB5"/>
    <w:rsid w:val="00E7125E"/>
    <w:rsid w:val="00E719E2"/>
    <w:rsid w:val="00E71A65"/>
    <w:rsid w:val="00E71CE8"/>
    <w:rsid w:val="00E71CEE"/>
    <w:rsid w:val="00E72453"/>
    <w:rsid w:val="00E72A46"/>
    <w:rsid w:val="00E7329B"/>
    <w:rsid w:val="00E737F5"/>
    <w:rsid w:val="00E74284"/>
    <w:rsid w:val="00E74B21"/>
    <w:rsid w:val="00E74E25"/>
    <w:rsid w:val="00E752C7"/>
    <w:rsid w:val="00E757F7"/>
    <w:rsid w:val="00E75F7A"/>
    <w:rsid w:val="00E760BB"/>
    <w:rsid w:val="00E770E7"/>
    <w:rsid w:val="00E77205"/>
    <w:rsid w:val="00E77318"/>
    <w:rsid w:val="00E77402"/>
    <w:rsid w:val="00E77456"/>
    <w:rsid w:val="00E774DC"/>
    <w:rsid w:val="00E77564"/>
    <w:rsid w:val="00E77652"/>
    <w:rsid w:val="00E800E8"/>
    <w:rsid w:val="00E80D44"/>
    <w:rsid w:val="00E81287"/>
    <w:rsid w:val="00E81331"/>
    <w:rsid w:val="00E816C2"/>
    <w:rsid w:val="00E817FE"/>
    <w:rsid w:val="00E8198A"/>
    <w:rsid w:val="00E82128"/>
    <w:rsid w:val="00E82298"/>
    <w:rsid w:val="00E822C3"/>
    <w:rsid w:val="00E8280E"/>
    <w:rsid w:val="00E82BEA"/>
    <w:rsid w:val="00E82E13"/>
    <w:rsid w:val="00E83200"/>
    <w:rsid w:val="00E83422"/>
    <w:rsid w:val="00E834B0"/>
    <w:rsid w:val="00E83755"/>
    <w:rsid w:val="00E84100"/>
    <w:rsid w:val="00E84237"/>
    <w:rsid w:val="00E842EA"/>
    <w:rsid w:val="00E84E6E"/>
    <w:rsid w:val="00E84F93"/>
    <w:rsid w:val="00E85356"/>
    <w:rsid w:val="00E853DE"/>
    <w:rsid w:val="00E85AA3"/>
    <w:rsid w:val="00E861D4"/>
    <w:rsid w:val="00E8642D"/>
    <w:rsid w:val="00E86DC8"/>
    <w:rsid w:val="00E87432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4DCA"/>
    <w:rsid w:val="00E95C67"/>
    <w:rsid w:val="00E96434"/>
    <w:rsid w:val="00E96B45"/>
    <w:rsid w:val="00E96D4A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2A92"/>
    <w:rsid w:val="00EA31A6"/>
    <w:rsid w:val="00EA3392"/>
    <w:rsid w:val="00EA440F"/>
    <w:rsid w:val="00EA4EA0"/>
    <w:rsid w:val="00EA50BA"/>
    <w:rsid w:val="00EA52C3"/>
    <w:rsid w:val="00EA58CB"/>
    <w:rsid w:val="00EA5D07"/>
    <w:rsid w:val="00EA5E77"/>
    <w:rsid w:val="00EA708C"/>
    <w:rsid w:val="00EA7625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636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D59"/>
    <w:rsid w:val="00EB6E94"/>
    <w:rsid w:val="00EB704A"/>
    <w:rsid w:val="00EB7721"/>
    <w:rsid w:val="00EB772E"/>
    <w:rsid w:val="00EC03B8"/>
    <w:rsid w:val="00EC0959"/>
    <w:rsid w:val="00EC0FAF"/>
    <w:rsid w:val="00EC20FA"/>
    <w:rsid w:val="00EC28D7"/>
    <w:rsid w:val="00EC2AAD"/>
    <w:rsid w:val="00EC2B47"/>
    <w:rsid w:val="00EC2B7F"/>
    <w:rsid w:val="00EC3B56"/>
    <w:rsid w:val="00EC4299"/>
    <w:rsid w:val="00EC4642"/>
    <w:rsid w:val="00EC48C1"/>
    <w:rsid w:val="00EC55A2"/>
    <w:rsid w:val="00EC55F5"/>
    <w:rsid w:val="00EC573C"/>
    <w:rsid w:val="00EC587E"/>
    <w:rsid w:val="00EC6618"/>
    <w:rsid w:val="00EC6B26"/>
    <w:rsid w:val="00EC6BD2"/>
    <w:rsid w:val="00EC7C44"/>
    <w:rsid w:val="00EC7FE3"/>
    <w:rsid w:val="00ED00E4"/>
    <w:rsid w:val="00ED041F"/>
    <w:rsid w:val="00ED0BA6"/>
    <w:rsid w:val="00ED1CEB"/>
    <w:rsid w:val="00ED1E2C"/>
    <w:rsid w:val="00ED1EA3"/>
    <w:rsid w:val="00ED20D0"/>
    <w:rsid w:val="00ED22DD"/>
    <w:rsid w:val="00ED22FF"/>
    <w:rsid w:val="00ED2457"/>
    <w:rsid w:val="00ED2B20"/>
    <w:rsid w:val="00ED3166"/>
    <w:rsid w:val="00ED3499"/>
    <w:rsid w:val="00ED3685"/>
    <w:rsid w:val="00ED40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1ACD"/>
    <w:rsid w:val="00EE24BA"/>
    <w:rsid w:val="00EE2801"/>
    <w:rsid w:val="00EE3E83"/>
    <w:rsid w:val="00EE4543"/>
    <w:rsid w:val="00EE4B78"/>
    <w:rsid w:val="00EE4DB6"/>
    <w:rsid w:val="00EE4DC0"/>
    <w:rsid w:val="00EE544D"/>
    <w:rsid w:val="00EE5ACB"/>
    <w:rsid w:val="00EE6057"/>
    <w:rsid w:val="00EE6364"/>
    <w:rsid w:val="00EE6737"/>
    <w:rsid w:val="00EE67B9"/>
    <w:rsid w:val="00EE69B4"/>
    <w:rsid w:val="00EE69DF"/>
    <w:rsid w:val="00EE69F9"/>
    <w:rsid w:val="00EE6D5D"/>
    <w:rsid w:val="00EE6F53"/>
    <w:rsid w:val="00EE7861"/>
    <w:rsid w:val="00EE7963"/>
    <w:rsid w:val="00EE7DEA"/>
    <w:rsid w:val="00EF0047"/>
    <w:rsid w:val="00EF06B0"/>
    <w:rsid w:val="00EF21DB"/>
    <w:rsid w:val="00EF3616"/>
    <w:rsid w:val="00EF3744"/>
    <w:rsid w:val="00EF4454"/>
    <w:rsid w:val="00EF497A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34C"/>
    <w:rsid w:val="00F02E9F"/>
    <w:rsid w:val="00F03B94"/>
    <w:rsid w:val="00F0449E"/>
    <w:rsid w:val="00F048F8"/>
    <w:rsid w:val="00F04DCE"/>
    <w:rsid w:val="00F0532D"/>
    <w:rsid w:val="00F05668"/>
    <w:rsid w:val="00F0639F"/>
    <w:rsid w:val="00F067AD"/>
    <w:rsid w:val="00F069D4"/>
    <w:rsid w:val="00F06FA0"/>
    <w:rsid w:val="00F0765D"/>
    <w:rsid w:val="00F07B5A"/>
    <w:rsid w:val="00F103B2"/>
    <w:rsid w:val="00F10C4E"/>
    <w:rsid w:val="00F10CE0"/>
    <w:rsid w:val="00F11499"/>
    <w:rsid w:val="00F12605"/>
    <w:rsid w:val="00F12652"/>
    <w:rsid w:val="00F130FC"/>
    <w:rsid w:val="00F145C0"/>
    <w:rsid w:val="00F14CCE"/>
    <w:rsid w:val="00F15318"/>
    <w:rsid w:val="00F15553"/>
    <w:rsid w:val="00F15797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04BC"/>
    <w:rsid w:val="00F210F8"/>
    <w:rsid w:val="00F21731"/>
    <w:rsid w:val="00F21AEB"/>
    <w:rsid w:val="00F21BC8"/>
    <w:rsid w:val="00F21C45"/>
    <w:rsid w:val="00F21E1B"/>
    <w:rsid w:val="00F22211"/>
    <w:rsid w:val="00F2268C"/>
    <w:rsid w:val="00F22A22"/>
    <w:rsid w:val="00F22D43"/>
    <w:rsid w:val="00F22D89"/>
    <w:rsid w:val="00F22E4E"/>
    <w:rsid w:val="00F22EB7"/>
    <w:rsid w:val="00F23532"/>
    <w:rsid w:val="00F23B61"/>
    <w:rsid w:val="00F245D6"/>
    <w:rsid w:val="00F24E03"/>
    <w:rsid w:val="00F251BA"/>
    <w:rsid w:val="00F25E0C"/>
    <w:rsid w:val="00F25FF6"/>
    <w:rsid w:val="00F26604"/>
    <w:rsid w:val="00F2689B"/>
    <w:rsid w:val="00F27E48"/>
    <w:rsid w:val="00F30019"/>
    <w:rsid w:val="00F302EB"/>
    <w:rsid w:val="00F307AA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2FB4"/>
    <w:rsid w:val="00F32FD3"/>
    <w:rsid w:val="00F33507"/>
    <w:rsid w:val="00F33852"/>
    <w:rsid w:val="00F33D5A"/>
    <w:rsid w:val="00F3417B"/>
    <w:rsid w:val="00F341A9"/>
    <w:rsid w:val="00F3421C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0BD7"/>
    <w:rsid w:val="00F4108F"/>
    <w:rsid w:val="00F4125B"/>
    <w:rsid w:val="00F41B99"/>
    <w:rsid w:val="00F41C67"/>
    <w:rsid w:val="00F42439"/>
    <w:rsid w:val="00F42706"/>
    <w:rsid w:val="00F4276A"/>
    <w:rsid w:val="00F42C47"/>
    <w:rsid w:val="00F43C7A"/>
    <w:rsid w:val="00F43CC8"/>
    <w:rsid w:val="00F43DDF"/>
    <w:rsid w:val="00F448BA"/>
    <w:rsid w:val="00F44A51"/>
    <w:rsid w:val="00F457DD"/>
    <w:rsid w:val="00F464C8"/>
    <w:rsid w:val="00F46B11"/>
    <w:rsid w:val="00F46D66"/>
    <w:rsid w:val="00F46F3F"/>
    <w:rsid w:val="00F47058"/>
    <w:rsid w:val="00F4709B"/>
    <w:rsid w:val="00F470E3"/>
    <w:rsid w:val="00F47553"/>
    <w:rsid w:val="00F47A1A"/>
    <w:rsid w:val="00F47B84"/>
    <w:rsid w:val="00F47E0D"/>
    <w:rsid w:val="00F47EFD"/>
    <w:rsid w:val="00F50331"/>
    <w:rsid w:val="00F5097C"/>
    <w:rsid w:val="00F51111"/>
    <w:rsid w:val="00F515A7"/>
    <w:rsid w:val="00F51A58"/>
    <w:rsid w:val="00F51D33"/>
    <w:rsid w:val="00F51D44"/>
    <w:rsid w:val="00F5208E"/>
    <w:rsid w:val="00F529F6"/>
    <w:rsid w:val="00F52F8D"/>
    <w:rsid w:val="00F5319B"/>
    <w:rsid w:val="00F53286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347"/>
    <w:rsid w:val="00F56683"/>
    <w:rsid w:val="00F572C1"/>
    <w:rsid w:val="00F601DD"/>
    <w:rsid w:val="00F6074B"/>
    <w:rsid w:val="00F60AD3"/>
    <w:rsid w:val="00F60CB1"/>
    <w:rsid w:val="00F6119C"/>
    <w:rsid w:val="00F613B6"/>
    <w:rsid w:val="00F618FB"/>
    <w:rsid w:val="00F6243F"/>
    <w:rsid w:val="00F632AE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B6C"/>
    <w:rsid w:val="00F66C2E"/>
    <w:rsid w:val="00F66E72"/>
    <w:rsid w:val="00F670B5"/>
    <w:rsid w:val="00F67F85"/>
    <w:rsid w:val="00F70440"/>
    <w:rsid w:val="00F72308"/>
    <w:rsid w:val="00F7240B"/>
    <w:rsid w:val="00F738C7"/>
    <w:rsid w:val="00F73F36"/>
    <w:rsid w:val="00F745CF"/>
    <w:rsid w:val="00F747B5"/>
    <w:rsid w:val="00F75CF1"/>
    <w:rsid w:val="00F76267"/>
    <w:rsid w:val="00F76334"/>
    <w:rsid w:val="00F763F2"/>
    <w:rsid w:val="00F768C8"/>
    <w:rsid w:val="00F77B38"/>
    <w:rsid w:val="00F77E75"/>
    <w:rsid w:val="00F80AF2"/>
    <w:rsid w:val="00F81745"/>
    <w:rsid w:val="00F818AB"/>
    <w:rsid w:val="00F81DA4"/>
    <w:rsid w:val="00F81F8C"/>
    <w:rsid w:val="00F823C8"/>
    <w:rsid w:val="00F82624"/>
    <w:rsid w:val="00F82BD5"/>
    <w:rsid w:val="00F82E26"/>
    <w:rsid w:val="00F84136"/>
    <w:rsid w:val="00F851BD"/>
    <w:rsid w:val="00F853F1"/>
    <w:rsid w:val="00F85EC3"/>
    <w:rsid w:val="00F866DA"/>
    <w:rsid w:val="00F86F0E"/>
    <w:rsid w:val="00F8775F"/>
    <w:rsid w:val="00F87CF0"/>
    <w:rsid w:val="00F90D05"/>
    <w:rsid w:val="00F91333"/>
    <w:rsid w:val="00F9136B"/>
    <w:rsid w:val="00F916CA"/>
    <w:rsid w:val="00F91821"/>
    <w:rsid w:val="00F92072"/>
    <w:rsid w:val="00F92545"/>
    <w:rsid w:val="00F92AA6"/>
    <w:rsid w:val="00F941BA"/>
    <w:rsid w:val="00F94BE5"/>
    <w:rsid w:val="00F94D79"/>
    <w:rsid w:val="00F94DDC"/>
    <w:rsid w:val="00F95409"/>
    <w:rsid w:val="00F95490"/>
    <w:rsid w:val="00F95616"/>
    <w:rsid w:val="00F95A1D"/>
    <w:rsid w:val="00F960E3"/>
    <w:rsid w:val="00F9638C"/>
    <w:rsid w:val="00F97156"/>
    <w:rsid w:val="00F972E8"/>
    <w:rsid w:val="00F9768B"/>
    <w:rsid w:val="00F976B3"/>
    <w:rsid w:val="00F978E7"/>
    <w:rsid w:val="00FA07F6"/>
    <w:rsid w:val="00FA0AD6"/>
    <w:rsid w:val="00FA0AEB"/>
    <w:rsid w:val="00FA0FA2"/>
    <w:rsid w:val="00FA158A"/>
    <w:rsid w:val="00FA166B"/>
    <w:rsid w:val="00FA1C7E"/>
    <w:rsid w:val="00FA1DE4"/>
    <w:rsid w:val="00FA1E66"/>
    <w:rsid w:val="00FA2BA3"/>
    <w:rsid w:val="00FA3412"/>
    <w:rsid w:val="00FA3996"/>
    <w:rsid w:val="00FA3D2E"/>
    <w:rsid w:val="00FA3E06"/>
    <w:rsid w:val="00FA41E1"/>
    <w:rsid w:val="00FA4391"/>
    <w:rsid w:val="00FA46D5"/>
    <w:rsid w:val="00FA4A56"/>
    <w:rsid w:val="00FA4CBA"/>
    <w:rsid w:val="00FA4E01"/>
    <w:rsid w:val="00FA4F2D"/>
    <w:rsid w:val="00FA4FBE"/>
    <w:rsid w:val="00FA5010"/>
    <w:rsid w:val="00FA5111"/>
    <w:rsid w:val="00FA5737"/>
    <w:rsid w:val="00FA58BB"/>
    <w:rsid w:val="00FA58C5"/>
    <w:rsid w:val="00FA5B89"/>
    <w:rsid w:val="00FA5C32"/>
    <w:rsid w:val="00FA5E1A"/>
    <w:rsid w:val="00FA67AB"/>
    <w:rsid w:val="00FA6E38"/>
    <w:rsid w:val="00FA728C"/>
    <w:rsid w:val="00FB00BF"/>
    <w:rsid w:val="00FB078B"/>
    <w:rsid w:val="00FB1397"/>
    <w:rsid w:val="00FB17F8"/>
    <w:rsid w:val="00FB18A9"/>
    <w:rsid w:val="00FB2278"/>
    <w:rsid w:val="00FB2509"/>
    <w:rsid w:val="00FB2A20"/>
    <w:rsid w:val="00FB2B5B"/>
    <w:rsid w:val="00FB2D13"/>
    <w:rsid w:val="00FB2EDA"/>
    <w:rsid w:val="00FB315D"/>
    <w:rsid w:val="00FB3A29"/>
    <w:rsid w:val="00FB3DBD"/>
    <w:rsid w:val="00FB3E62"/>
    <w:rsid w:val="00FB4262"/>
    <w:rsid w:val="00FB4741"/>
    <w:rsid w:val="00FB4A31"/>
    <w:rsid w:val="00FB514D"/>
    <w:rsid w:val="00FB5184"/>
    <w:rsid w:val="00FB5615"/>
    <w:rsid w:val="00FB5734"/>
    <w:rsid w:val="00FB6BB3"/>
    <w:rsid w:val="00FB7971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B68"/>
    <w:rsid w:val="00FC5E7C"/>
    <w:rsid w:val="00FC5ED5"/>
    <w:rsid w:val="00FC639D"/>
    <w:rsid w:val="00FC6636"/>
    <w:rsid w:val="00FC676E"/>
    <w:rsid w:val="00FC7EF5"/>
    <w:rsid w:val="00FD0F46"/>
    <w:rsid w:val="00FD11AB"/>
    <w:rsid w:val="00FD15B3"/>
    <w:rsid w:val="00FD1ADD"/>
    <w:rsid w:val="00FD1B60"/>
    <w:rsid w:val="00FD21C5"/>
    <w:rsid w:val="00FD3010"/>
    <w:rsid w:val="00FD3391"/>
    <w:rsid w:val="00FD34AC"/>
    <w:rsid w:val="00FD38C4"/>
    <w:rsid w:val="00FD3A35"/>
    <w:rsid w:val="00FD40E7"/>
    <w:rsid w:val="00FD4300"/>
    <w:rsid w:val="00FD43BF"/>
    <w:rsid w:val="00FD442B"/>
    <w:rsid w:val="00FD44C4"/>
    <w:rsid w:val="00FD48D7"/>
    <w:rsid w:val="00FD4D5E"/>
    <w:rsid w:val="00FD4DF9"/>
    <w:rsid w:val="00FD52CA"/>
    <w:rsid w:val="00FD5363"/>
    <w:rsid w:val="00FD5659"/>
    <w:rsid w:val="00FD6AA6"/>
    <w:rsid w:val="00FD6F40"/>
    <w:rsid w:val="00FD78D8"/>
    <w:rsid w:val="00FD78E6"/>
    <w:rsid w:val="00FD7EEE"/>
    <w:rsid w:val="00FE0351"/>
    <w:rsid w:val="00FE0DC6"/>
    <w:rsid w:val="00FE13CA"/>
    <w:rsid w:val="00FE1CD6"/>
    <w:rsid w:val="00FE2758"/>
    <w:rsid w:val="00FE296A"/>
    <w:rsid w:val="00FE3229"/>
    <w:rsid w:val="00FE3266"/>
    <w:rsid w:val="00FE36F1"/>
    <w:rsid w:val="00FE3A0D"/>
    <w:rsid w:val="00FE41C9"/>
    <w:rsid w:val="00FE44A5"/>
    <w:rsid w:val="00FE4CF0"/>
    <w:rsid w:val="00FE4F76"/>
    <w:rsid w:val="00FE5162"/>
    <w:rsid w:val="00FE5478"/>
    <w:rsid w:val="00FE59AE"/>
    <w:rsid w:val="00FE64E9"/>
    <w:rsid w:val="00FE6887"/>
    <w:rsid w:val="00FE6927"/>
    <w:rsid w:val="00FE6977"/>
    <w:rsid w:val="00FE710D"/>
    <w:rsid w:val="00FE731F"/>
    <w:rsid w:val="00FE7497"/>
    <w:rsid w:val="00FE7C48"/>
    <w:rsid w:val="00FE7CC9"/>
    <w:rsid w:val="00FF0ABE"/>
    <w:rsid w:val="00FF0EBA"/>
    <w:rsid w:val="00FF199B"/>
    <w:rsid w:val="00FF1CAF"/>
    <w:rsid w:val="00FF2511"/>
    <w:rsid w:val="00FF2786"/>
    <w:rsid w:val="00FF2932"/>
    <w:rsid w:val="00FF35B1"/>
    <w:rsid w:val="00FF39F8"/>
    <w:rsid w:val="00FF4822"/>
    <w:rsid w:val="00FF4ACD"/>
    <w:rsid w:val="00FF4EDC"/>
    <w:rsid w:val="00FF50A4"/>
    <w:rsid w:val="00FF5850"/>
    <w:rsid w:val="00FF5A00"/>
    <w:rsid w:val="00FF5C82"/>
    <w:rsid w:val="00FF5E86"/>
    <w:rsid w:val="00FF6271"/>
    <w:rsid w:val="00FF6508"/>
    <w:rsid w:val="00FF7684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qeo7">
    <w:name w:val="hqeo7"/>
    <w:basedOn w:val="DefaultParagraphFont"/>
    <w:rsid w:val="0067429B"/>
  </w:style>
  <w:style w:type="paragraph" w:customStyle="1" w:styleId="xxxcontentpasted0">
    <w:name w:val="x_x_x_contentpasted0"/>
    <w:basedOn w:val="Normal"/>
    <w:rsid w:val="0059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contentpasted01">
    <w:name w:val="x_x_x_contentpasted01"/>
    <w:basedOn w:val="DefaultParagraphFont"/>
    <w:rsid w:val="00592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2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4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2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0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edocket.dcpsc.org/apis/api/Filing/download?attachId=194999&amp;guidFileName=a1a60613-580e-46fe-8ca0-b6578d6f2c1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edocket.dcpsc.org/apis/api/Filing/download?attachId=194999&amp;guidFileName=a1a60613-580e-46fe-8ca0-b6578d6f2c1d.pdf" TargetMode="External"/><Relationship Id="rId35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3FD3"/>
    <w:rsid w:val="000855E5"/>
    <w:rsid w:val="00091D7B"/>
    <w:rsid w:val="000F0164"/>
    <w:rsid w:val="000F5093"/>
    <w:rsid w:val="001476E5"/>
    <w:rsid w:val="00193136"/>
    <w:rsid w:val="001F06C6"/>
    <w:rsid w:val="002456B0"/>
    <w:rsid w:val="00247922"/>
    <w:rsid w:val="002752E7"/>
    <w:rsid w:val="002C4297"/>
    <w:rsid w:val="002C72D8"/>
    <w:rsid w:val="002D6F20"/>
    <w:rsid w:val="002F6FBD"/>
    <w:rsid w:val="003028DA"/>
    <w:rsid w:val="0030424D"/>
    <w:rsid w:val="00317BE4"/>
    <w:rsid w:val="003A4074"/>
    <w:rsid w:val="003B1EB5"/>
    <w:rsid w:val="003D05A4"/>
    <w:rsid w:val="003F0D88"/>
    <w:rsid w:val="0041441E"/>
    <w:rsid w:val="00487809"/>
    <w:rsid w:val="0049170A"/>
    <w:rsid w:val="004A01AA"/>
    <w:rsid w:val="004A0BB3"/>
    <w:rsid w:val="004A1C24"/>
    <w:rsid w:val="004C40A3"/>
    <w:rsid w:val="004C5A86"/>
    <w:rsid w:val="004D0CA8"/>
    <w:rsid w:val="00514F9A"/>
    <w:rsid w:val="00577AA6"/>
    <w:rsid w:val="005C1625"/>
    <w:rsid w:val="005D7CD8"/>
    <w:rsid w:val="00605665"/>
    <w:rsid w:val="006056F9"/>
    <w:rsid w:val="00624334"/>
    <w:rsid w:val="00732B03"/>
    <w:rsid w:val="00760D4F"/>
    <w:rsid w:val="0079356A"/>
    <w:rsid w:val="007D0FB7"/>
    <w:rsid w:val="007E79AF"/>
    <w:rsid w:val="00801480"/>
    <w:rsid w:val="008047E4"/>
    <w:rsid w:val="00864F2C"/>
    <w:rsid w:val="008700BF"/>
    <w:rsid w:val="008F4C34"/>
    <w:rsid w:val="00907ABF"/>
    <w:rsid w:val="00953B0F"/>
    <w:rsid w:val="00981125"/>
    <w:rsid w:val="0099620D"/>
    <w:rsid w:val="009A5EA3"/>
    <w:rsid w:val="009C123F"/>
    <w:rsid w:val="00A272DD"/>
    <w:rsid w:val="00A343F6"/>
    <w:rsid w:val="00A44D4C"/>
    <w:rsid w:val="00A556A0"/>
    <w:rsid w:val="00A73FB3"/>
    <w:rsid w:val="00AA2E7A"/>
    <w:rsid w:val="00AD2F9A"/>
    <w:rsid w:val="00AD3A6B"/>
    <w:rsid w:val="00AE2965"/>
    <w:rsid w:val="00AE6878"/>
    <w:rsid w:val="00AF6F83"/>
    <w:rsid w:val="00B027BA"/>
    <w:rsid w:val="00B06484"/>
    <w:rsid w:val="00B12E85"/>
    <w:rsid w:val="00B1607D"/>
    <w:rsid w:val="00B419A1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CD32A5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65089"/>
    <w:rsid w:val="00EB50E6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389</TotalTime>
  <Pages>12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225</cp:revision>
  <dcterms:created xsi:type="dcterms:W3CDTF">2024-01-22T21:27:00Z</dcterms:created>
  <dcterms:modified xsi:type="dcterms:W3CDTF">2024-02-16T13:21:00Z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